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8"/>
        <w:tblW w:w="9299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51"/>
        <w:gridCol w:w="674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5" w:hRule="atLeast"/>
          <w:jc w:val="center"/>
        </w:trPr>
        <w:tc>
          <w:tcPr>
            <w:tcW w:w="9299" w:type="dxa"/>
            <w:gridSpan w:val="2"/>
            <w:vAlign w:val="center"/>
          </w:tcPr>
          <w:p>
            <w:pPr>
              <w:jc w:val="center"/>
              <w:rPr>
                <w:rFonts w:ascii="黑体" w:eastAsia="黑体"/>
                <w:sz w:val="52"/>
                <w:szCs w:val="5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5" w:hRule="atLeast"/>
          <w:jc w:val="center"/>
        </w:trPr>
        <w:tc>
          <w:tcPr>
            <w:tcW w:w="9299" w:type="dxa"/>
            <w:gridSpan w:val="2"/>
          </w:tcPr>
          <w:p>
            <w:pPr>
              <w:tabs>
                <w:tab w:val="center" w:pos="4649"/>
                <w:tab w:val="left" w:pos="7020"/>
              </w:tabs>
              <w:jc w:val="center"/>
              <w:rPr>
                <w:rFonts w:hint="eastAsia" w:ascii="黑体" w:eastAsia="黑体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sz w:val="52"/>
                <w:szCs w:val="52"/>
                <w:lang w:val="en-US" w:eastAsia="zh-CN"/>
              </w:rPr>
              <w:t>上位机软件开发</w:t>
            </w:r>
          </w:p>
          <w:p>
            <w:pPr>
              <w:tabs>
                <w:tab w:val="center" w:pos="4649"/>
                <w:tab w:val="left" w:pos="7020"/>
              </w:tabs>
              <w:jc w:val="center"/>
              <w:rPr>
                <w:rFonts w:hint="eastAsia" w:ascii="黑体" w:eastAsia="黑体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sz w:val="52"/>
                <w:szCs w:val="52"/>
                <w:lang w:val="en-US" w:eastAsia="zh-CN"/>
              </w:rPr>
              <w:t>手册</w:t>
            </w:r>
          </w:p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9299" w:type="dxa"/>
            <w:gridSpan w:val="2"/>
            <w:vAlign w:val="center"/>
          </w:tcPr>
          <w:p>
            <w:pPr>
              <w:jc w:val="center"/>
              <w:rPr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5" w:hRule="atLeast"/>
          <w:jc w:val="center"/>
        </w:trPr>
        <w:tc>
          <w:tcPr>
            <w:tcW w:w="9299" w:type="dxa"/>
            <w:gridSpan w:val="2"/>
            <w:vAlign w:val="center"/>
          </w:tcPr>
          <w:p>
            <w:pPr>
              <w:jc w:val="center"/>
              <w:rPr>
                <w:rFonts w:ascii="黑体" w:eastAsia="黑体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748" w:type="dxa"/>
          <w:trHeight w:val="567" w:hRule="exact"/>
          <w:jc w:val="center"/>
        </w:trPr>
        <w:tc>
          <w:tcPr>
            <w:tcW w:w="25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748" w:type="dxa"/>
          <w:trHeight w:val="567" w:hRule="exact"/>
          <w:jc w:val="center"/>
        </w:trPr>
        <w:tc>
          <w:tcPr>
            <w:tcW w:w="25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</w:tbl>
    <w:p>
      <w:pPr>
        <w:spacing w:beforeLines="50" w:afterLines="50" w:line="600" w:lineRule="exact"/>
        <w:jc w:val="center"/>
        <w:rPr>
          <w:rFonts w:ascii="黑体" w:eastAsia="黑体" w:cs="Arial"/>
          <w:bCs/>
          <w:sz w:val="32"/>
        </w:rPr>
      </w:pPr>
    </w:p>
    <w:p>
      <w:pPr>
        <w:spacing w:beforeLines="50" w:afterLines="50" w:line="600" w:lineRule="exact"/>
        <w:jc w:val="center"/>
        <w:rPr>
          <w:rFonts w:ascii="黑体" w:eastAsia="黑体" w:cs="Arial"/>
          <w:bCs/>
          <w:sz w:val="28"/>
          <w:szCs w:val="28"/>
        </w:rPr>
      </w:pPr>
      <w:r>
        <w:rPr>
          <w:rFonts w:hint="eastAsia" w:ascii="黑体" w:eastAsia="黑体" w:cs="Arial"/>
          <w:bCs/>
          <w:sz w:val="28"/>
          <w:szCs w:val="28"/>
        </w:rPr>
        <w:t>武汉高德红外股份有限公司</w:t>
      </w:r>
    </w:p>
    <w:p>
      <w:pPr>
        <w:jc w:val="center"/>
        <w:rPr>
          <w:sz w:val="28"/>
          <w:szCs w:val="28"/>
        </w:rPr>
      </w:pPr>
      <w:r>
        <w:rPr>
          <w:rFonts w:hint="eastAsia" w:ascii="黑体" w:eastAsia="黑体" w:cs="Arial"/>
          <w:bCs/>
          <w:sz w:val="28"/>
          <w:szCs w:val="28"/>
        </w:rPr>
        <w:t>二〇二</w:t>
      </w:r>
      <w:r>
        <w:rPr>
          <w:rFonts w:hint="eastAsia" w:ascii="黑体" w:eastAsia="黑体" w:cs="Arial"/>
          <w:bCs/>
          <w:sz w:val="28"/>
          <w:szCs w:val="28"/>
          <w:lang w:val="en-US" w:eastAsia="zh-CN"/>
        </w:rPr>
        <w:t>三</w:t>
      </w:r>
      <w:r>
        <w:rPr>
          <w:rFonts w:hint="eastAsia" w:ascii="黑体" w:eastAsia="黑体" w:cs="Arial"/>
          <w:bCs/>
          <w:sz w:val="28"/>
          <w:szCs w:val="28"/>
        </w:rPr>
        <w:t>年</w:t>
      </w:r>
      <w:r>
        <w:rPr>
          <w:rFonts w:hint="eastAsia" w:ascii="黑体" w:eastAsia="黑体" w:cs="Arial"/>
          <w:bCs/>
          <w:sz w:val="28"/>
          <w:szCs w:val="28"/>
          <w:lang w:val="en-US" w:eastAsia="zh-CN"/>
        </w:rPr>
        <w:t>八</w:t>
      </w:r>
      <w:r>
        <w:rPr>
          <w:rFonts w:hint="eastAsia" w:ascii="黑体" w:eastAsia="黑体" w:cs="Arial"/>
          <w:bCs/>
          <w:sz w:val="28"/>
          <w:szCs w:val="28"/>
        </w:rPr>
        <w:t>月</w:t>
      </w:r>
    </w:p>
    <w:p/>
    <w:p/>
    <w:p>
      <w:pPr>
        <w:widowControl/>
        <w:jc w:val="left"/>
        <w:rPr>
          <w:rFonts w:ascii="宋体" w:hAnsi="宋体"/>
          <w:b/>
          <w:sz w:val="36"/>
        </w:rPr>
      </w:pPr>
      <w:r>
        <w:rPr>
          <w:rFonts w:hint="eastAsia" w:ascii="宋体" w:hAnsi="宋体"/>
          <w:b/>
          <w:sz w:val="36"/>
        </w:rPr>
        <w:t>版权</w:t>
      </w:r>
    </w:p>
    <w:p>
      <w:pPr>
        <w:adjustRightInd w:val="0"/>
        <w:snapToGrid w:val="0"/>
        <w:spacing w:line="360" w:lineRule="auto"/>
        <w:ind w:firstLine="48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本手册为武汉高德红外股份有限公司版权所有。未经本公司许可，不得以任何形式或方法（电子、电磁、光学或手册等）复印、传播、转录、存档或翻译成其它语言及电脑语言。此手册是为方便用户使用和了解本公司产品而整理，我们将尽最大的努力保证本说明书内容的准确性，但仍能不保证本手册内容的完备性。因为产品一直在持续的更新和升级，故本公司保留随时修改而不另行通知的权利。</w:t>
      </w:r>
    </w:p>
    <w:p>
      <w:pPr>
        <w:tabs>
          <w:tab w:val="left" w:pos="903"/>
        </w:tabs>
        <w:rPr>
          <w:rFonts w:ascii="宋体" w:hAnsi="宋体"/>
          <w:b/>
          <w:sz w:val="36"/>
        </w:rPr>
      </w:pPr>
    </w:p>
    <w:p>
      <w:pPr>
        <w:rPr>
          <w:rFonts w:ascii="宋体" w:hAnsi="宋体"/>
        </w:rPr>
      </w:pPr>
    </w:p>
    <w:p>
      <w:pPr>
        <w:rPr>
          <w:rFonts w:ascii="宋体" w:hAnsi="宋体"/>
        </w:rPr>
      </w:pPr>
    </w:p>
    <w:p>
      <w:pPr>
        <w:rPr>
          <w:rFonts w:ascii="宋体" w:hAnsi="宋体"/>
        </w:rPr>
      </w:pPr>
    </w:p>
    <w:p>
      <w:pPr>
        <w:rPr>
          <w:rFonts w:ascii="宋体" w:hAnsi="宋体"/>
        </w:rPr>
      </w:pPr>
    </w:p>
    <w:p>
      <w:pPr>
        <w:rPr>
          <w:rFonts w:ascii="宋体" w:hAnsi="宋体"/>
        </w:rPr>
      </w:pPr>
    </w:p>
    <w:p>
      <w:pPr>
        <w:rPr>
          <w:rFonts w:ascii="宋体" w:hAnsi="宋体"/>
        </w:rPr>
      </w:pPr>
    </w:p>
    <w:p>
      <w:pPr>
        <w:rPr>
          <w:rFonts w:ascii="宋体" w:hAnsi="宋体"/>
        </w:rPr>
      </w:pPr>
    </w:p>
    <w:p>
      <w:pPr>
        <w:rPr>
          <w:rFonts w:ascii="宋体" w:hAnsi="宋体"/>
        </w:rPr>
      </w:pPr>
    </w:p>
    <w:p>
      <w:pPr>
        <w:rPr>
          <w:rFonts w:ascii="宋体" w:hAnsi="宋体"/>
        </w:rPr>
      </w:pPr>
    </w:p>
    <w:p>
      <w:pPr>
        <w:rPr>
          <w:rFonts w:ascii="宋体" w:hAnsi="宋体"/>
        </w:rPr>
      </w:pPr>
    </w:p>
    <w:p>
      <w:pPr>
        <w:rPr>
          <w:rFonts w:ascii="宋体" w:hAnsi="宋体"/>
        </w:rPr>
      </w:pPr>
    </w:p>
    <w:p>
      <w:pPr>
        <w:rPr>
          <w:rFonts w:ascii="宋体" w:hAnsi="宋体"/>
        </w:rPr>
      </w:pPr>
    </w:p>
    <w:p>
      <w:pPr>
        <w:rPr>
          <w:rFonts w:ascii="宋体" w:hAnsi="宋体"/>
        </w:rPr>
      </w:pPr>
    </w:p>
    <w:p>
      <w:pPr>
        <w:rPr>
          <w:rFonts w:ascii="宋体" w:hAnsi="宋体"/>
        </w:rPr>
      </w:pPr>
    </w:p>
    <w:p>
      <w:pPr>
        <w:rPr>
          <w:rFonts w:ascii="宋体" w:hAnsi="宋体"/>
          <w:sz w:val="24"/>
        </w:rPr>
      </w:pPr>
    </w:p>
    <w:p>
      <w:pPr>
        <w:adjustRightInd w:val="0"/>
        <w:snapToGrid w:val="0"/>
        <w:spacing w:line="360" w:lineRule="auto"/>
        <w:rPr>
          <w:rFonts w:ascii="宋体" w:hAnsi="宋体"/>
          <w:sz w:val="24"/>
        </w:rPr>
      </w:pPr>
      <w:r>
        <w:rPr>
          <w:rFonts w:ascii="宋体" w:hAnsi="宋体" w:cs="Arial"/>
          <w:bCs/>
          <w:sz w:val="24"/>
        </w:rPr>
        <w:t>©</w:t>
      </w:r>
      <w:r>
        <w:rPr>
          <w:rFonts w:hint="eastAsia" w:ascii="宋体" w:hAnsi="宋体"/>
          <w:sz w:val="24"/>
        </w:rPr>
        <w:t>武汉高德红外股份有限公司</w:t>
      </w:r>
    </w:p>
    <w:p>
      <w:pPr>
        <w:adjustRightInd w:val="0"/>
        <w:snapToGrid w:val="0"/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地址：</w:t>
      </w:r>
      <w:r>
        <w:rPr>
          <w:rFonts w:hint="eastAsia" w:ascii="宋体" w:hAnsi="宋体"/>
          <w:sz w:val="24"/>
        </w:rPr>
        <w:tab/>
      </w:r>
      <w:r>
        <w:rPr>
          <w:rFonts w:hint="eastAsia" w:ascii="宋体" w:hAnsi="宋体"/>
          <w:sz w:val="24"/>
        </w:rPr>
        <w:t>湖北省武汉市东湖新技术开发区黄龙山南路6号（430205）</w:t>
      </w:r>
    </w:p>
    <w:p>
      <w:pPr>
        <w:adjustRightInd w:val="0"/>
        <w:snapToGrid w:val="0"/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电话：</w:t>
      </w:r>
      <w:r>
        <w:rPr>
          <w:rFonts w:hint="eastAsia" w:ascii="宋体" w:hAnsi="宋体"/>
          <w:sz w:val="24"/>
        </w:rPr>
        <w:tab/>
      </w:r>
      <w:r>
        <w:rPr>
          <w:rFonts w:hint="eastAsia" w:ascii="宋体" w:hAnsi="宋体"/>
          <w:sz w:val="24"/>
        </w:rPr>
        <w:t>+86-27-8767 6897-7563</w:t>
      </w:r>
    </w:p>
    <w:p>
      <w:pPr>
        <w:adjustRightInd w:val="0"/>
        <w:snapToGrid w:val="0"/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传真：</w:t>
      </w:r>
      <w:r>
        <w:rPr>
          <w:rFonts w:hint="eastAsia" w:ascii="宋体" w:hAnsi="宋体"/>
          <w:sz w:val="24"/>
        </w:rPr>
        <w:tab/>
      </w:r>
      <w:r>
        <w:rPr>
          <w:rFonts w:hint="eastAsia" w:ascii="宋体" w:hAnsi="宋体"/>
          <w:sz w:val="24"/>
        </w:rPr>
        <w:t>+86-27-8767 6897-7562</w:t>
      </w:r>
    </w:p>
    <w:p>
      <w:pPr>
        <w:adjustRightInd w:val="0"/>
        <w:snapToGrid w:val="0"/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Email：overseas@guide-infrared.com</w:t>
      </w:r>
    </w:p>
    <w:p>
      <w:pPr>
        <w:adjustRightInd w:val="0"/>
        <w:snapToGrid w:val="0"/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主页：</w:t>
      </w:r>
      <w:r>
        <w:rPr>
          <w:rFonts w:hint="eastAsia" w:ascii="宋体" w:hAnsi="宋体"/>
          <w:sz w:val="24"/>
        </w:rPr>
        <w:tab/>
      </w:r>
      <w:r>
        <w:fldChar w:fldCharType="begin"/>
      </w:r>
      <w:r>
        <w:instrText xml:space="preserve"> HYPERLINK "http://www.guide-infrared.com" </w:instrText>
      </w:r>
      <w:r>
        <w:fldChar w:fldCharType="separate"/>
      </w:r>
      <w:r>
        <w:rPr>
          <w:rStyle w:val="32"/>
          <w:rFonts w:hint="eastAsia" w:ascii="宋体" w:hAnsi="宋体"/>
          <w:sz w:val="24"/>
        </w:rPr>
        <w:t>www.guide-infrared.com</w:t>
      </w:r>
      <w:r>
        <w:rPr>
          <w:rStyle w:val="32"/>
          <w:rFonts w:hint="eastAsia" w:ascii="宋体" w:hAnsi="宋体"/>
          <w:sz w:val="24"/>
        </w:rPr>
        <w:fldChar w:fldCharType="end"/>
      </w:r>
    </w:p>
    <w:p>
      <w:pPr>
        <w:widowControl/>
        <w:jc w:val="left"/>
      </w:pPr>
    </w:p>
    <w:p>
      <w:pPr>
        <w:sectPr>
          <w:headerReference r:id="rId4" w:type="first"/>
          <w:footerReference r:id="rId6" w:type="first"/>
          <w:headerReference r:id="rId3" w:type="default"/>
          <w:footerReference r:id="rId5" w:type="default"/>
          <w:pgSz w:w="11906" w:h="16838"/>
          <w:pgMar w:top="1418" w:right="1418" w:bottom="1418" w:left="1418" w:header="680" w:footer="680" w:gutter="0"/>
          <w:pgBorders w:offsetFrom="page">
            <w:top w:val="double" w:color="auto" w:sz="12" w:space="31"/>
            <w:left w:val="double" w:color="auto" w:sz="12" w:space="31"/>
            <w:bottom w:val="double" w:color="auto" w:sz="12" w:space="31"/>
            <w:right w:val="double" w:color="auto" w:sz="12" w:space="31"/>
          </w:pgBorders>
          <w:pgNumType w:start="1"/>
          <w:cols w:space="425" w:num="1"/>
          <w:docGrid w:type="lines" w:linePitch="312" w:charSpace="0"/>
        </w:sectPr>
      </w:pPr>
    </w:p>
    <w:sdt>
      <w:sdtPr>
        <w:rPr>
          <w:color w:val="0000FF" w:themeColor="hyperlink"/>
          <w:szCs w:val="21"/>
          <w:u w:val="single"/>
          <w:lang w:val="zh-CN"/>
        </w:rPr>
        <w:id w:val="8555777"/>
        <w:docPartObj>
          <w:docPartGallery w:val="Table of Contents"/>
          <w:docPartUnique/>
        </w:docPartObj>
      </w:sdtPr>
      <w:sdtEndPr>
        <w:rPr>
          <w:color w:val="0000FF" w:themeColor="hyperlink"/>
          <w:szCs w:val="21"/>
          <w:u w:val="single"/>
          <w:lang w:val="en-US"/>
        </w:rPr>
      </w:sdtEndPr>
      <w:sdtContent>
        <w:p>
          <w:pPr>
            <w:pStyle w:val="22"/>
            <w:spacing w:line="360" w:lineRule="auto"/>
            <w:jc w:val="both"/>
            <w:rPr>
              <w:rFonts w:hint="eastAsia" w:ascii="黑体" w:eastAsia="黑体" w:hAnsiTheme="minorHAnsi" w:cstheme="minorBidi"/>
              <w:kern w:val="2"/>
              <w:sz w:val="32"/>
              <w:szCs w:val="32"/>
              <w:lang w:val="en-US" w:eastAsia="zh-CN" w:bidi="ar-SA"/>
            </w:rPr>
          </w:pPr>
          <w:r>
            <w:rPr>
              <w:rFonts w:hint="eastAsia" w:ascii="黑体" w:eastAsia="黑体"/>
              <w:sz w:val="32"/>
              <w:szCs w:val="32"/>
            </w:rPr>
            <w:t>目    录</w:t>
          </w:r>
          <w:r>
            <w:rPr>
              <w:rFonts w:hint="eastAsia" w:ascii="黑体" w:eastAsia="黑体" w:hAnsiTheme="minorHAnsi" w:cstheme="minorBidi"/>
              <w:sz w:val="32"/>
              <w:szCs w:val="32"/>
            </w:rPr>
            <w:fldChar w:fldCharType="begin"/>
          </w:r>
          <w:r>
            <w:rPr>
              <w:rFonts w:hint="eastAsia" w:ascii="黑体" w:eastAsia="黑体" w:hAnsiTheme="minorHAnsi" w:cstheme="minorBidi"/>
              <w:sz w:val="32"/>
              <w:szCs w:val="32"/>
            </w:rPr>
            <w:instrText xml:space="preserve"> TOC \o "1-3" \h \z \u </w:instrText>
          </w:r>
          <w:r>
            <w:rPr>
              <w:rFonts w:hint="eastAsia" w:ascii="黑体" w:eastAsia="黑体" w:hAnsiTheme="minorHAnsi" w:cstheme="minorBidi"/>
              <w:sz w:val="32"/>
              <w:szCs w:val="32"/>
            </w:rPr>
            <w:fldChar w:fldCharType="separate"/>
          </w:r>
        </w:p>
        <w:p>
          <w:pPr>
            <w:pStyle w:val="22"/>
            <w:tabs>
              <w:tab w:val="right" w:leader="dot" w:pos="9070"/>
              <w:tab w:val="clear" w:pos="9060"/>
            </w:tabs>
          </w:pPr>
          <w:r>
            <w:rPr>
              <w:rFonts w:hint="eastAsia" w:ascii="黑体" w:eastAsia="黑体" w:hAnsiTheme="minorHAnsi" w:cstheme="minorBidi"/>
              <w:szCs w:val="32"/>
            </w:rPr>
            <w:fldChar w:fldCharType="begin"/>
          </w:r>
          <w:r>
            <w:rPr>
              <w:rFonts w:hint="eastAsia" w:ascii="黑体" w:eastAsia="黑体" w:hAnsiTheme="minorHAnsi" w:cstheme="minorBidi"/>
              <w:szCs w:val="32"/>
            </w:rPr>
            <w:instrText xml:space="preserve"> HYPERLINK \l _Toc21659 </w:instrText>
          </w:r>
          <w:r>
            <w:rPr>
              <w:rFonts w:hint="eastAsia" w:ascii="黑体" w:eastAsia="黑体" w:hAnsiTheme="minorHAnsi" w:cstheme="minorBidi"/>
              <w:szCs w:val="32"/>
            </w:rPr>
            <w:fldChar w:fldCharType="separate"/>
          </w:r>
          <w:r>
            <w:rPr>
              <w:rFonts w:hint="eastAsia" w:ascii="黑体" w:eastAsia="黑体"/>
              <w:i w:val="0"/>
              <w:caps w:val="0"/>
              <w:strike w:val="0"/>
              <w:dstrike w:val="0"/>
              <w:outline w:val="0"/>
              <w:shadow w:val="0"/>
              <w:emboss w:val="0"/>
              <w:imprint w:val="0"/>
              <w:snapToGrid/>
              <w:vanish w:val="0"/>
              <w:spacing w:val="0"/>
              <w:w w:val="100"/>
              <w:kern w:val="21"/>
              <w:position w:val="0"/>
              <w:szCs w:val="21"/>
              <w:vertAlign w:val="baseline"/>
            </w:rPr>
            <w:t xml:space="preserve">1 </w:t>
          </w:r>
          <w:r>
            <w:rPr>
              <w:rFonts w:hint="eastAsia"/>
            </w:rPr>
            <w:t>软件特点及功能描述</w:t>
          </w:r>
          <w:r>
            <w:tab/>
          </w:r>
          <w:r>
            <w:fldChar w:fldCharType="begin"/>
          </w:r>
          <w:r>
            <w:instrText xml:space="preserve"> PAGEREF _Toc21659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rPr>
              <w:rFonts w:hint="eastAsia" w:ascii="黑体" w:eastAsia="黑体" w:hAnsiTheme="minorHAnsi" w:cstheme="minorBidi"/>
              <w:szCs w:val="32"/>
            </w:rPr>
            <w:fldChar w:fldCharType="end"/>
          </w:r>
        </w:p>
        <w:p>
          <w:pPr>
            <w:pStyle w:val="24"/>
            <w:tabs>
              <w:tab w:val="right" w:leader="dot" w:pos="9070"/>
            </w:tabs>
          </w:pPr>
          <w:r>
            <w:rPr>
              <w:rFonts w:hint="eastAsia" w:ascii="黑体" w:eastAsia="黑体" w:hAnsiTheme="minorHAnsi" w:cstheme="minorBidi"/>
              <w:szCs w:val="32"/>
            </w:rPr>
            <w:fldChar w:fldCharType="begin"/>
          </w:r>
          <w:r>
            <w:rPr>
              <w:rFonts w:hint="eastAsia" w:ascii="黑体" w:eastAsia="黑体" w:hAnsiTheme="minorHAnsi" w:cstheme="minorBidi"/>
              <w:szCs w:val="32"/>
            </w:rPr>
            <w:instrText xml:space="preserve"> HYPERLINK \l _Toc212 </w:instrText>
          </w:r>
          <w:r>
            <w:rPr>
              <w:rFonts w:hint="eastAsia" w:ascii="黑体" w:eastAsia="黑体" w:hAnsiTheme="minorHAnsi" w:cstheme="minorBidi"/>
              <w:szCs w:val="32"/>
            </w:rPr>
            <w:fldChar w:fldCharType="separate"/>
          </w:r>
          <w:r>
            <w:rPr>
              <w:rFonts w:hint="eastAsia" w:ascii="黑体" w:eastAsia="黑体"/>
              <w:i w:val="0"/>
              <w:caps w:val="0"/>
              <w:strike w:val="0"/>
              <w:dstrike w:val="0"/>
              <w:outline w:val="0"/>
              <w:shadow w:val="0"/>
              <w:emboss w:val="0"/>
              <w:imprint w:val="0"/>
              <w:snapToGrid/>
              <w:vanish w:val="0"/>
              <w:spacing w:val="0"/>
              <w:w w:val="100"/>
              <w:kern w:val="21"/>
              <w:position w:val="0"/>
              <w:szCs w:val="21"/>
              <w:vertAlign w:val="baseline"/>
            </w:rPr>
            <w:t xml:space="preserve">1.1 </w:t>
          </w:r>
          <w:r>
            <w:rPr>
              <w:rFonts w:hint="eastAsia"/>
              <w:lang w:val="en-US" w:eastAsia="zh-CN"/>
            </w:rPr>
            <w:t>开发目标</w:t>
          </w:r>
          <w:r>
            <w:tab/>
          </w:r>
          <w:r>
            <w:fldChar w:fldCharType="begin"/>
          </w:r>
          <w:r>
            <w:instrText xml:space="preserve"> PAGEREF _Toc212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rPr>
              <w:rFonts w:hint="eastAsia" w:ascii="黑体" w:eastAsia="黑体" w:hAnsiTheme="minorHAnsi" w:cstheme="minorBidi"/>
              <w:szCs w:val="32"/>
            </w:rPr>
            <w:fldChar w:fldCharType="end"/>
          </w:r>
        </w:p>
        <w:p>
          <w:pPr>
            <w:pStyle w:val="24"/>
            <w:tabs>
              <w:tab w:val="right" w:leader="dot" w:pos="9070"/>
            </w:tabs>
          </w:pPr>
          <w:r>
            <w:rPr>
              <w:rFonts w:hint="eastAsia" w:ascii="黑体" w:eastAsia="黑体" w:hAnsiTheme="minorHAnsi" w:cstheme="minorBidi"/>
              <w:szCs w:val="32"/>
            </w:rPr>
            <w:fldChar w:fldCharType="begin"/>
          </w:r>
          <w:r>
            <w:rPr>
              <w:rFonts w:hint="eastAsia" w:ascii="黑体" w:eastAsia="黑体" w:hAnsiTheme="minorHAnsi" w:cstheme="minorBidi"/>
              <w:szCs w:val="32"/>
            </w:rPr>
            <w:instrText xml:space="preserve"> HYPERLINK \l _Toc19079 </w:instrText>
          </w:r>
          <w:r>
            <w:rPr>
              <w:rFonts w:hint="eastAsia" w:ascii="黑体" w:eastAsia="黑体" w:hAnsiTheme="minorHAnsi" w:cstheme="minorBidi"/>
              <w:szCs w:val="32"/>
            </w:rPr>
            <w:fldChar w:fldCharType="separate"/>
          </w:r>
          <w:r>
            <w:rPr>
              <w:rFonts w:hint="eastAsia" w:ascii="黑体" w:eastAsia="黑体"/>
              <w:i w:val="0"/>
              <w:caps w:val="0"/>
              <w:strike w:val="0"/>
              <w:dstrike w:val="0"/>
              <w:outline w:val="0"/>
              <w:shadow w:val="0"/>
              <w:emboss w:val="0"/>
              <w:imprint w:val="0"/>
              <w:snapToGrid/>
              <w:vanish w:val="0"/>
              <w:spacing w:val="0"/>
              <w:w w:val="100"/>
              <w:kern w:val="21"/>
              <w:position w:val="0"/>
              <w:szCs w:val="21"/>
              <w:vertAlign w:val="baseline"/>
            </w:rPr>
            <w:t xml:space="preserve">1.2 </w:t>
          </w:r>
          <w:r>
            <w:rPr>
              <w:rFonts w:hint="eastAsia"/>
              <w:lang w:val="en-US" w:eastAsia="zh-CN"/>
            </w:rPr>
            <w:t>使用方法</w:t>
          </w:r>
          <w:r>
            <w:tab/>
          </w:r>
          <w:r>
            <w:fldChar w:fldCharType="begin"/>
          </w:r>
          <w:r>
            <w:instrText xml:space="preserve"> PAGEREF _Toc19079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rPr>
              <w:rFonts w:hint="eastAsia" w:ascii="黑体" w:eastAsia="黑体" w:hAnsiTheme="minorHAnsi" w:cstheme="minorBidi"/>
              <w:szCs w:val="32"/>
            </w:rPr>
            <w:fldChar w:fldCharType="end"/>
          </w:r>
        </w:p>
        <w:p>
          <w:pPr>
            <w:pStyle w:val="22"/>
            <w:spacing w:line="360" w:lineRule="auto"/>
            <w:jc w:val="both"/>
            <w:sectPr>
              <w:footerReference r:id="rId7" w:type="default"/>
              <w:pgSz w:w="11906" w:h="16838"/>
              <w:pgMar w:top="1418" w:right="1418" w:bottom="1418" w:left="1418" w:header="680" w:footer="680" w:gutter="0"/>
              <w:pgBorders w:offsetFrom="page">
                <w:top w:val="double" w:color="auto" w:sz="12" w:space="31"/>
                <w:left w:val="double" w:color="auto" w:sz="12" w:space="31"/>
                <w:bottom w:val="double" w:color="auto" w:sz="12" w:space="31"/>
                <w:right w:val="double" w:color="auto" w:sz="12" w:space="31"/>
              </w:pgBorders>
              <w:pgNumType w:fmt="upperRoman" w:start="1"/>
              <w:cols w:space="425" w:num="1"/>
              <w:docGrid w:type="lines" w:linePitch="312" w:charSpace="0"/>
            </w:sectPr>
          </w:pPr>
          <w:r>
            <w:rPr>
              <w:rFonts w:hint="eastAsia" w:ascii="黑体" w:eastAsia="黑体" w:hAnsiTheme="minorHAnsi" w:cstheme="minorBidi"/>
              <w:sz w:val="32"/>
              <w:szCs w:val="32"/>
            </w:rPr>
            <w:fldChar w:fldCharType="end"/>
          </w:r>
          <w:bookmarkStart w:id="7" w:name="_GoBack"/>
          <w:bookmarkEnd w:id="7"/>
        </w:p>
      </w:sdtContent>
    </w:sdt>
    <w:p>
      <w:pPr>
        <w:pStyle w:val="2"/>
        <w:ind w:left="-279" w:leftChars="-133" w:firstLine="278" w:firstLineChars="116"/>
      </w:pPr>
      <w:bookmarkStart w:id="0" w:name="_Toc21659"/>
      <w:bookmarkStart w:id="1" w:name="_Toc305830260"/>
      <w:bookmarkStart w:id="2" w:name="_Toc305830391"/>
      <w:bookmarkStart w:id="3" w:name="_Toc322511283"/>
      <w:bookmarkStart w:id="4" w:name="_Toc312228134"/>
      <w:r>
        <w:rPr>
          <w:rFonts w:hint="eastAsia"/>
        </w:rPr>
        <w:t>软件特点及功能描述</w:t>
      </w:r>
      <w:bookmarkEnd w:id="0"/>
    </w:p>
    <w:p>
      <w:pPr>
        <w:pStyle w:val="5"/>
      </w:pPr>
      <w:bookmarkStart w:id="5" w:name="_Toc212"/>
      <w:r>
        <w:rPr>
          <w:rFonts w:hint="eastAsia"/>
          <w:lang w:val="en-US" w:eastAsia="zh-CN"/>
        </w:rPr>
        <w:t>开发目标</w:t>
      </w:r>
      <w:bookmarkEnd w:id="5"/>
    </w:p>
    <w:p>
      <w:pPr>
        <w:pStyle w:val="3"/>
      </w:pPr>
      <w:r>
        <w:rPr>
          <w:rFonts w:hint="eastAsia"/>
          <w:lang w:val="en-US" w:eastAsia="zh-CN"/>
        </w:rPr>
        <w:t>为了实现上位机软件标准化开发以及提高开发效率，同时为了方便代码管理，现统一管理、更新、使用同一个Common目录</w:t>
      </w:r>
      <w:r>
        <w:rPr>
          <w:rFonts w:hint="eastAsia"/>
        </w:rPr>
        <w:t>。</w:t>
      </w:r>
    </w:p>
    <w:p>
      <w:pPr>
        <w:pStyle w:val="5"/>
      </w:pPr>
      <w:bookmarkStart w:id="6" w:name="_Toc19079"/>
      <w:r>
        <w:rPr>
          <w:rFonts w:hint="eastAsia"/>
          <w:lang w:val="en-US" w:eastAsia="zh-CN"/>
        </w:rPr>
        <w:t>使用方法</w:t>
      </w:r>
      <w:bookmarkEnd w:id="6"/>
    </w:p>
    <w:p>
      <w:pPr>
        <w:pStyle w:val="3"/>
        <w:numPr>
          <w:ilvl w:val="0"/>
          <w:numId w:val="6"/>
        </w:numPr>
        <w:ind w:left="840" w:leftChars="0" w:hanging="360" w:firstLineChars="0"/>
      </w:pPr>
      <w:r>
        <w:rPr>
          <w:rFonts w:hint="eastAsia"/>
          <w:lang w:val="en-US" w:eastAsia="zh-CN"/>
        </w:rPr>
        <w:t>先从SVN上下载公共Common目录，可放置在与个人的软件管理目录同级的本地磁盘位置，Common文件SVN地址：</w:t>
      </w: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"http://guidesoft01:8080/svn/Common"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32"/>
          <w:rFonts w:hint="eastAsia"/>
          <w:lang w:val="en-US" w:eastAsia="zh-CN"/>
        </w:rPr>
        <w:t>http://guidesoft01:8080/svn/Common</w:t>
      </w:r>
      <w:r>
        <w:rPr>
          <w:rFonts w:hint="eastAsia"/>
          <w:lang w:val="en-US" w:eastAsia="zh-CN"/>
        </w:rPr>
        <w:fldChar w:fldCharType="end"/>
      </w:r>
      <w:r>
        <w:rPr>
          <w:rFonts w:hint="eastAsia"/>
          <w:lang w:val="en-US" w:eastAsia="zh-CN"/>
        </w:rPr>
        <w:t>；</w:t>
      </w:r>
    </w:p>
    <w:p>
      <w:pPr>
        <w:pStyle w:val="3"/>
        <w:numPr>
          <w:ilvl w:val="0"/>
          <w:numId w:val="6"/>
        </w:numPr>
        <w:ind w:left="840" w:leftChars="0" w:hanging="360" w:firstLineChars="0"/>
      </w:pPr>
      <w:r>
        <w:rPr>
          <w:rFonts w:hint="eastAsia"/>
          <w:lang w:val="en-US" w:eastAsia="zh-CN"/>
        </w:rPr>
        <w:t>建立软链接，将Common目录直接链接到个人软件依赖的目录下，就可以直接使用Common文件，而不需要重新拷贝。方法：在个人项目.pro文件同级目录下，建立MakeLink_Cmd.bat运行脚本，鼠标双击直接运行脚本，脚本内容如图1所示；</w:t>
      </w:r>
    </w:p>
    <w:p>
      <w:pPr>
        <w:pStyle w:val="3"/>
        <w:numPr>
          <w:numId w:val="0"/>
        </w:numPr>
        <w:jc w:val="center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4476750" cy="1885950"/>
            <wp:effectExtent l="0" t="0" r="0" b="0"/>
            <wp:docPr id="10" name="图片 10" descr="16908692467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169086924679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476750" cy="188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numPr>
          <w:numId w:val="0"/>
        </w:numPr>
        <w:jc w:val="center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图1 软链接运行脚本</w:t>
      </w:r>
    </w:p>
    <w:p>
      <w:pPr>
        <w:pStyle w:val="3"/>
        <w:numPr>
          <w:ilvl w:val="0"/>
          <w:numId w:val="6"/>
        </w:numPr>
        <w:ind w:firstLineChars="0"/>
      </w:pPr>
      <w:r>
        <w:rPr>
          <w:rFonts w:hint="eastAsia"/>
          <w:lang w:val="en-US" w:eastAsia="zh-CN"/>
        </w:rPr>
        <w:t>在Common目录下建立Common.pri文件，用来管理依赖的Common目录下的头文件和源文件，软件架构更清晰，Common.pri内容以五型转台为例，如图2所示：</w:t>
      </w:r>
    </w:p>
    <w:p>
      <w:pPr>
        <w:pStyle w:val="3"/>
        <w:numPr>
          <w:numId w:val="0"/>
        </w:numPr>
        <w:jc w:val="center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194300" cy="4614545"/>
            <wp:effectExtent l="0" t="0" r="6350" b="14605"/>
            <wp:docPr id="13" name="图片 13" descr="16908707658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169087076586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194300" cy="4614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numPr>
          <w:numId w:val="0"/>
        </w:numPr>
        <w:ind w:left="480" w:leftChars="0"/>
        <w:jc w:val="center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图2 common.pri文件管理</w:t>
      </w:r>
    </w:p>
    <w:p>
      <w:pPr>
        <w:pStyle w:val="3"/>
        <w:numPr>
          <w:numId w:val="0"/>
        </w:numPr>
        <w:ind w:left="480"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软件架构效果如图3所示：</w:t>
      </w:r>
    </w:p>
    <w:p>
      <w:pPr>
        <w:pStyle w:val="3"/>
        <w:numPr>
          <w:numId w:val="0"/>
        </w:numPr>
        <w:ind w:left="480" w:leftChars="0"/>
        <w:jc w:val="center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922270" cy="2444115"/>
            <wp:effectExtent l="0" t="0" r="11430" b="13335"/>
            <wp:docPr id="12" name="图片 12" descr="16908706761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169087067615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922270" cy="2444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numPr>
          <w:numId w:val="0"/>
        </w:numPr>
        <w:ind w:left="480" w:leftChars="0"/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图3 软件架构图</w:t>
      </w:r>
    </w:p>
    <w:p>
      <w:pPr>
        <w:pStyle w:val="3"/>
      </w:pPr>
      <w:r>
        <w:rPr>
          <w:rFonts w:hint="eastAsia"/>
          <w:lang w:val="en-US" w:eastAsia="zh-CN"/>
        </w:rPr>
        <w:t>注：根据每个项目的差异性，可自由修改项目对应的Common.pri文件，直接替换Common目录下的Common.pri即可。</w:t>
      </w:r>
      <w:bookmarkEnd w:id="1"/>
      <w:bookmarkEnd w:id="2"/>
      <w:bookmarkEnd w:id="3"/>
      <w:bookmarkEnd w:id="4"/>
    </w:p>
    <w:sectPr>
      <w:footerReference r:id="rId8" w:type="default"/>
      <w:pgSz w:w="11906" w:h="16838"/>
      <w:pgMar w:top="1418" w:right="1418" w:bottom="1418" w:left="1418" w:header="680" w:footer="680" w:gutter="0"/>
      <w:pgBorders w:offsetFrom="page">
        <w:top w:val="double" w:color="auto" w:sz="12" w:space="31"/>
        <w:left w:val="double" w:color="auto" w:sz="12" w:space="31"/>
        <w:bottom w:val="double" w:color="auto" w:sz="12" w:space="31"/>
        <w:right w:val="double" w:color="auto" w:sz="12" w:space="31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0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946841681"/>
      <w:docPartObj>
        <w:docPartGallery w:val="autotext"/>
      </w:docPartObj>
    </w:sdtPr>
    <w:sdtContent>
      <w:p>
        <w:pPr>
          <w:pStyle w:val="20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I</w:t>
        </w:r>
        <w:r>
          <w:rPr>
            <w:lang w:val="zh-CN"/>
          </w:rPr>
          <w:fldChar w:fldCharType="end"/>
        </w:r>
      </w:p>
    </w:sdtContent>
  </w:sdt>
  <w:p>
    <w:pPr>
      <w:pStyle w:val="20"/>
      <w:jc w:val="center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0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11</w:t>
    </w:r>
    <w:r>
      <w:rPr>
        <w:lang w:val="zh-CN"/>
      </w:rPr>
      <w:fldChar w:fldCharType="end"/>
    </w:r>
  </w:p>
  <w:p>
    <w:pPr>
      <w:pStyle w:val="20"/>
      <w:jc w:val="cen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28"/>
      <w:tblW w:w="10548" w:type="dxa"/>
      <w:jc w:val="center"/>
      <w:tblBorders>
        <w:top w:val="none" w:color="auto" w:sz="0" w:space="0"/>
        <w:left w:val="none" w:color="auto" w:sz="0" w:space="0"/>
        <w:bottom w:val="none" w:color="auto" w:sz="0" w:space="0"/>
        <w:right w:val="single" w:color="auto" w:sz="4" w:space="0"/>
        <w:insideH w:val="none" w:color="auto" w:sz="0" w:space="0"/>
        <w:insideV w:val="none" w:color="auto" w:sz="0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3007"/>
      <w:gridCol w:w="4395"/>
      <w:gridCol w:w="3146"/>
    </w:tblGrid>
    <w:tr>
      <w:tblPrEx>
        <w:tblBorders>
          <w:top w:val="none" w:color="auto" w:sz="0" w:space="0"/>
          <w:left w:val="none" w:color="auto" w:sz="0" w:space="0"/>
          <w:bottom w:val="none" w:color="auto" w:sz="0" w:space="0"/>
          <w:right w:val="single" w:color="auto" w:sz="4" w:space="0"/>
          <w:insideH w:val="none" w:color="auto" w:sz="0" w:space="0"/>
          <w:insideV w:val="none" w:color="auto" w:sz="0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454" w:hRule="exact"/>
        <w:jc w:val="center"/>
      </w:trPr>
      <w:tc>
        <w:tcPr>
          <w:tcW w:w="3007" w:type="dxa"/>
          <w:vMerge w:val="restart"/>
          <w:tcBorders>
            <w:left w:val="single" w:color="auto" w:sz="4" w:space="0"/>
            <w:right w:val="single" w:color="auto" w:sz="4" w:space="0"/>
          </w:tcBorders>
          <w:vAlign w:val="center"/>
        </w:tcPr>
        <w:p>
          <w:pPr>
            <w:spacing w:afterLines="20"/>
            <w:jc w:val="center"/>
            <w:rPr>
              <w:rFonts w:ascii="楷体_GB2312" w:eastAsia="楷体_GB2312"/>
              <w:b/>
              <w:kern w:val="21"/>
              <w:sz w:val="44"/>
              <w:szCs w:val="44"/>
            </w:rPr>
          </w:pPr>
          <w:r>
            <w:rPr>
              <w:rFonts w:ascii="楷体_GB2312" w:eastAsia="楷体_GB2312"/>
              <w:b/>
              <w:kern w:val="21"/>
              <w:sz w:val="44"/>
              <w:szCs w:val="44"/>
            </w:rPr>
            <w:pict>
              <v:group id="_x0000_s4097" o:spid="_x0000_s4097" o:spt="203" style="position:absolute;left:0pt;margin-left:2.1pt;margin-top:6.05pt;height:31pt;width:146.2pt;z-index:251659264;mso-width-relative:page;mso-height-relative:page;" coordorigin="1246,1007" coordsize="2924,620079" editas="canvas">
                <o:lock v:ext="edit"/>
                <v:shape id="_x0000_s2059" o:spid="_x0000_s2059" o:spt="75" type="#_x0000_t75" style="position:absolute;left:1246;top:1007;height:620079;width:2924;" filled="f" stroked="f" coordsize="21600,21600">
                  <v:path/>
                  <v:fill on="f" focussize="0,0"/>
                  <v:stroke on="f"/>
                  <v:imagedata o:title=""/>
                  <o:lock v:ext="edit" text="t" aspectratio="t"/>
                </v:shape>
                <v:rect id="_x0000_s4098" o:spid="_x0000_s4098" o:spt="1" style="position:absolute;left:2302;top:1007;height:620079;width:1566;mso-wrap-style:non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mso-fit-shape-to-text:t;">
                    <w:txbxContent>
                      <w:p>
                        <w:pPr>
                          <w:rPr>
                            <w:sz w:val="44"/>
                            <w:szCs w:val="44"/>
                          </w:rPr>
                        </w:pPr>
                        <w:r>
                          <w:rPr>
                            <w:rFonts w:hint="eastAsia" w:ascii="Arial Black" w:hAnsi="Arial Black" w:cs="Arial Black"/>
                            <w:b/>
                            <w:bCs/>
                            <w:color w:val="808080"/>
                            <w:sz w:val="44"/>
                            <w:szCs w:val="44"/>
                          </w:rPr>
                          <w:t>GUIDE</w:t>
                        </w:r>
                      </w:p>
                    </w:txbxContent>
                  </v:textbox>
                </v:rect>
                <v:rect id="_x0000_s4099" o:spid="_x0000_s4099" o:spt="1" style="position:absolute;left:1381;top:2007;height:272035;width:2725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mso-fit-shape-to-text:t;">
                    <w:txbxContent>
                      <w:p>
                        <w:r>
                          <w:rPr>
                            <w:rFonts w:hint="eastAsia" w:ascii="楷体_GB2312" w:eastAsia="楷体_GB2312" w:cs="楷体_GB2312"/>
                            <w:b/>
                            <w:bCs/>
                            <w:color w:val="000000"/>
                          </w:rPr>
                          <w:t>武汉高德红外股份有限公司</w:t>
                        </w:r>
                      </w:p>
                    </w:txbxContent>
                  </v:textbox>
                </v:rect>
                <v:rect id="_x0000_s4100" o:spid="_x0000_s4100" o:spt="1" style="position:absolute;left:1246;top:1007;height:241031;width:181;mso-wrap-style:non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mso-fit-shape-to-text:t;">
                    <w:txbxContent>
                      <w:p>
                        <w:r>
                          <w:rPr>
                            <w:b/>
                            <w:bCs/>
                            <w:color w:val="000000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_x0000_s4101" o:spid="_x0000_s4101" o:spt="75" alt="通用徽-2" type="#_x0000_t75" style="position:absolute;left:1246;top:1082;height:825;width:930;" filled="f" o:preferrelative="t" stroked="f" coordsize="21600,21600">
                  <v:path/>
                  <v:fill on="f" focussize="0,0"/>
                  <v:stroke on="f"/>
                  <v:imagedata r:id="rId1" o:title="通用徽-2"/>
                  <o:lock v:ext="edit" aspectratio="t"/>
                </v:shape>
              </v:group>
            </w:pict>
          </w:r>
        </w:p>
      </w:tc>
      <w:tc>
        <w:tcPr>
          <w:tcW w:w="7541" w:type="dxa"/>
          <w:gridSpan w:val="2"/>
          <w:tcBorders>
            <w:left w:val="single" w:color="auto" w:sz="4" w:space="0"/>
            <w:bottom w:val="single" w:color="auto" w:sz="4" w:space="0"/>
            <w:right w:val="nil"/>
          </w:tcBorders>
          <w:vAlign w:val="center"/>
        </w:tcPr>
        <w:p>
          <w:pPr>
            <w:jc w:val="center"/>
            <w:rPr>
              <w:rFonts w:hint="default" w:ascii="Arial" w:hAnsi="Arial" w:eastAsia="黑体" w:cs="Arial"/>
              <w:b/>
              <w:bCs/>
              <w:color w:val="808080"/>
              <w:sz w:val="44"/>
              <w:szCs w:val="44"/>
              <w:lang w:val="en-US" w:eastAsia="zh-CN"/>
            </w:rPr>
          </w:pPr>
          <w:r>
            <w:rPr>
              <w:rFonts w:hint="eastAsia" w:ascii="黑体" w:hAnsi="宋体" w:eastAsia="黑体" w:cs="Arial"/>
              <w:szCs w:val="21"/>
              <w:lang w:val="en-US" w:eastAsia="zh-CN"/>
            </w:rPr>
            <w:t>上位机软件开发</w:t>
          </w:r>
        </w:p>
      </w:tc>
    </w:tr>
    <w:tr>
      <w:tblPrEx>
        <w:tblBorders>
          <w:top w:val="none" w:color="auto" w:sz="0" w:space="0"/>
          <w:left w:val="none" w:color="auto" w:sz="0" w:space="0"/>
          <w:bottom w:val="none" w:color="auto" w:sz="0" w:space="0"/>
          <w:right w:val="single" w:color="auto" w:sz="4" w:space="0"/>
          <w:insideH w:val="none" w:color="auto" w:sz="0" w:space="0"/>
          <w:insideV w:val="none" w:color="auto" w:sz="0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454" w:hRule="exact"/>
        <w:jc w:val="center"/>
      </w:trPr>
      <w:tc>
        <w:tcPr>
          <w:tcW w:w="3007" w:type="dxa"/>
          <w:vMerge w:val="continue"/>
          <w:tcBorders>
            <w:left w:val="single" w:color="auto" w:sz="4" w:space="0"/>
            <w:right w:val="single" w:color="auto" w:sz="4" w:space="0"/>
          </w:tcBorders>
          <w:vAlign w:val="center"/>
        </w:tcPr>
        <w:p>
          <w:pPr>
            <w:jc w:val="center"/>
            <w:rPr>
              <w:rFonts w:ascii="Arial" w:hAnsi="Arial" w:eastAsia="黑体" w:cs="Arial"/>
              <w:b/>
              <w:bCs/>
              <w:color w:val="808080"/>
              <w:sz w:val="44"/>
              <w:szCs w:val="44"/>
            </w:rPr>
          </w:pPr>
        </w:p>
      </w:tc>
      <w:tc>
        <w:tcPr>
          <w:tcW w:w="7541" w:type="dxa"/>
          <w:gridSpan w:val="2"/>
          <w:tcBorders>
            <w:left w:val="single" w:color="auto" w:sz="4" w:space="0"/>
            <w:bottom w:val="single" w:color="auto" w:sz="4" w:space="0"/>
            <w:right w:val="nil"/>
          </w:tcBorders>
          <w:vAlign w:val="center"/>
        </w:tcPr>
        <w:p>
          <w:pPr>
            <w:rPr>
              <w:rFonts w:hint="default" w:ascii="黑体" w:hAnsi="宋体" w:eastAsia="黑体" w:cs="Arial"/>
              <w:szCs w:val="21"/>
              <w:lang w:val="en-US" w:eastAsia="zh-CN"/>
            </w:rPr>
          </w:pPr>
          <w:r>
            <w:rPr>
              <w:rFonts w:hint="eastAsia" w:ascii="黑体" w:hAnsi="宋体" w:eastAsia="黑体" w:cs="Arial"/>
              <w:szCs w:val="21"/>
            </w:rPr>
            <w:t>文件名称：</w:t>
          </w:r>
          <w:r>
            <w:rPr>
              <w:rFonts w:hint="eastAsia" w:ascii="黑体" w:hAnsi="宋体" w:eastAsia="黑体" w:cs="Arial"/>
              <w:szCs w:val="21"/>
              <w:lang w:val="en-US" w:eastAsia="zh-CN"/>
            </w:rPr>
            <w:t>上位机软件开发手册</w:t>
          </w:r>
        </w:p>
      </w:tc>
    </w:tr>
    <w:tr>
      <w:tblPrEx>
        <w:tblBorders>
          <w:top w:val="none" w:color="auto" w:sz="0" w:space="0"/>
          <w:left w:val="none" w:color="auto" w:sz="0" w:space="0"/>
          <w:bottom w:val="none" w:color="auto" w:sz="0" w:space="0"/>
          <w:right w:val="single" w:color="auto" w:sz="4" w:space="0"/>
          <w:insideH w:val="none" w:color="auto" w:sz="0" w:space="0"/>
          <w:insideV w:val="none" w:color="auto" w:sz="0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454" w:hRule="exact"/>
        <w:jc w:val="center"/>
      </w:trPr>
      <w:tc>
        <w:tcPr>
          <w:tcW w:w="3007" w:type="dxa"/>
          <w:tcBorders>
            <w:left w:val="single" w:color="auto" w:sz="4" w:space="0"/>
            <w:right w:val="single" w:color="auto" w:sz="4" w:space="0"/>
          </w:tcBorders>
          <w:vAlign w:val="center"/>
        </w:tcPr>
        <w:p>
          <w:pPr>
            <w:jc w:val="center"/>
            <w:rPr>
              <w:rFonts w:ascii="Arial" w:hAnsi="Arial" w:eastAsia="黑体" w:cs="Arial"/>
              <w:b/>
              <w:bCs/>
              <w:color w:val="808080"/>
              <w:sz w:val="44"/>
              <w:szCs w:val="44"/>
            </w:rPr>
          </w:pPr>
        </w:p>
      </w:tc>
      <w:tc>
        <w:tcPr>
          <w:tcW w:w="4395" w:type="dxa"/>
          <w:tcBorders>
            <w:left w:val="single" w:color="auto" w:sz="4" w:space="0"/>
            <w:bottom w:val="single" w:color="auto" w:sz="4" w:space="0"/>
            <w:right w:val="nil"/>
          </w:tcBorders>
          <w:vAlign w:val="center"/>
        </w:tcPr>
        <w:p>
          <w:pPr>
            <w:rPr>
              <w:rFonts w:hint="default" w:ascii="黑体" w:hAnsi="宋体" w:eastAsia="黑体" w:cs="Arial"/>
              <w:szCs w:val="21"/>
              <w:lang w:val="en-US" w:eastAsia="zh-CN"/>
            </w:rPr>
          </w:pPr>
          <w:r>
            <w:rPr>
              <w:rFonts w:hint="eastAsia" w:ascii="黑体" w:hAnsi="宋体" w:eastAsia="黑体" w:cs="Arial"/>
              <w:szCs w:val="21"/>
            </w:rPr>
            <w:t>文件编号：GD-202</w:t>
          </w:r>
          <w:r>
            <w:rPr>
              <w:rFonts w:hint="eastAsia" w:ascii="黑体" w:hAnsi="宋体" w:eastAsia="黑体" w:cs="Arial"/>
              <w:szCs w:val="21"/>
              <w:lang w:val="en-US" w:eastAsia="zh-CN"/>
            </w:rPr>
            <w:t>3</w:t>
          </w:r>
          <w:r>
            <w:rPr>
              <w:rFonts w:hint="eastAsia" w:ascii="黑体" w:hAnsi="宋体" w:eastAsia="黑体" w:cs="Arial"/>
              <w:szCs w:val="21"/>
            </w:rPr>
            <w:t>0</w:t>
          </w:r>
          <w:r>
            <w:rPr>
              <w:rFonts w:hint="eastAsia" w:ascii="黑体" w:hAnsi="宋体" w:eastAsia="黑体" w:cs="Arial"/>
              <w:szCs w:val="21"/>
              <w:lang w:val="en-US" w:eastAsia="zh-CN"/>
            </w:rPr>
            <w:t>801</w:t>
          </w:r>
        </w:p>
      </w:tc>
      <w:tc>
        <w:tcPr>
          <w:tcW w:w="3146" w:type="dxa"/>
          <w:tcBorders>
            <w:left w:val="single" w:color="auto" w:sz="4" w:space="0"/>
            <w:bottom w:val="single" w:color="auto" w:sz="4" w:space="0"/>
            <w:right w:val="nil"/>
          </w:tcBorders>
          <w:vAlign w:val="center"/>
        </w:tcPr>
        <w:p>
          <w:pPr>
            <w:rPr>
              <w:rFonts w:ascii="黑体" w:hAnsi="宋体" w:eastAsia="黑体" w:cs="Arial"/>
              <w:szCs w:val="21"/>
            </w:rPr>
          </w:pPr>
          <w:r>
            <w:rPr>
              <w:rFonts w:hint="eastAsia" w:ascii="黑体" w:hAnsi="宋体" w:eastAsia="黑体" w:cs="Arial"/>
              <w:szCs w:val="21"/>
            </w:rPr>
            <w:t>阶段标记：</w:t>
          </w:r>
        </w:p>
      </w:tc>
    </w:tr>
    <w:tr>
      <w:tblPrEx>
        <w:tblBorders>
          <w:top w:val="none" w:color="auto" w:sz="0" w:space="0"/>
          <w:left w:val="none" w:color="auto" w:sz="0" w:space="0"/>
          <w:bottom w:val="none" w:color="auto" w:sz="0" w:space="0"/>
          <w:right w:val="single" w:color="auto" w:sz="4" w:space="0"/>
          <w:insideH w:val="none" w:color="auto" w:sz="0" w:space="0"/>
          <w:insideV w:val="none" w:color="auto" w:sz="0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363" w:hRule="atLeast"/>
        <w:jc w:val="center"/>
      </w:trPr>
      <w:tc>
        <w:tcPr>
          <w:tcW w:w="3007" w:type="dxa"/>
          <w:tcBorders>
            <w:left w:val="single" w:color="auto" w:sz="4" w:space="0"/>
            <w:bottom w:val="double" w:color="auto" w:sz="12" w:space="0"/>
            <w:right w:val="single" w:color="auto" w:sz="4" w:space="0"/>
          </w:tcBorders>
          <w:vAlign w:val="center"/>
        </w:tcPr>
        <w:p>
          <w:pPr>
            <w:jc w:val="center"/>
            <w:rPr>
              <w:b/>
            </w:rPr>
          </w:pPr>
        </w:p>
      </w:tc>
      <w:tc>
        <w:tcPr>
          <w:tcW w:w="4395" w:type="dxa"/>
          <w:tcBorders>
            <w:top w:val="single" w:color="auto" w:sz="4" w:space="0"/>
            <w:left w:val="single" w:color="auto" w:sz="4" w:space="0"/>
            <w:bottom w:val="double" w:color="auto" w:sz="12" w:space="0"/>
            <w:right w:val="single" w:color="auto" w:sz="4" w:space="0"/>
          </w:tcBorders>
          <w:vAlign w:val="center"/>
        </w:tcPr>
        <w:p>
          <w:pPr>
            <w:rPr>
              <w:rFonts w:ascii="楷体_GB2312" w:eastAsia="楷体_GB2312"/>
              <w:b/>
              <w:spacing w:val="-6"/>
              <w:kern w:val="21"/>
            </w:rPr>
          </w:pPr>
          <w:r>
            <w:rPr>
              <w:rFonts w:hint="eastAsia" w:ascii="黑体" w:hAnsi="宋体" w:eastAsia="黑体" w:cs="Arial"/>
              <w:szCs w:val="21"/>
            </w:rPr>
            <w:t>版本/修订：A1/0</w:t>
          </w:r>
        </w:p>
      </w:tc>
      <w:tc>
        <w:tcPr>
          <w:tcW w:w="3146" w:type="dxa"/>
          <w:tcBorders>
            <w:top w:val="single" w:color="auto" w:sz="4" w:space="0"/>
            <w:left w:val="single" w:color="auto" w:sz="4" w:space="0"/>
            <w:bottom w:val="double" w:color="auto" w:sz="12" w:space="0"/>
            <w:right w:val="single" w:color="auto" w:sz="4" w:space="0"/>
          </w:tcBorders>
          <w:vAlign w:val="center"/>
        </w:tcPr>
        <w:p>
          <w:pPr>
            <w:pStyle w:val="21"/>
            <w:pBdr>
              <w:bottom w:val="none" w:color="auto" w:sz="0" w:space="0"/>
            </w:pBdr>
            <w:jc w:val="left"/>
            <w:rPr>
              <w:rFonts w:ascii="楷体_GB2312" w:eastAsia="楷体_GB2312"/>
              <w:b/>
              <w:spacing w:val="-6"/>
              <w:kern w:val="21"/>
            </w:rPr>
          </w:pPr>
          <w:r>
            <w:rPr>
              <w:rFonts w:hint="eastAsia" w:ascii="黑体" w:hAnsi="宋体" w:eastAsia="黑体" w:cs="Arial"/>
              <w:sz w:val="21"/>
              <w:szCs w:val="21"/>
            </w:rPr>
            <w:t>密级：</w:t>
          </w:r>
        </w:p>
      </w:tc>
    </w:tr>
  </w:tbl>
  <w:p>
    <w:pPr>
      <w:pStyle w:val="21"/>
      <w:pBdr>
        <w:bottom w:val="none" w:color="auto" w:sz="0" w:space="0"/>
      </w:pBdr>
      <w:spacing w:line="20" w:lineRule="exact"/>
    </w:pPr>
  </w:p>
  <w:p>
    <w:pPr>
      <w:pStyle w:val="21"/>
      <w:pBdr>
        <w:bottom w:val="none" w:color="auto" w:sz="0" w:space="0"/>
      </w:pBdr>
      <w:spacing w:line="20" w:lineRule="exac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DB8062E"/>
    <w:multiLevelType w:val="multilevel"/>
    <w:tmpl w:val="0DB8062E"/>
    <w:lvl w:ilvl="0" w:tentative="0">
      <w:start w:val="1"/>
      <w:numFmt w:val="upperLetter"/>
      <w:pStyle w:val="40"/>
      <w:suff w:val="space"/>
      <w:lvlText w:val="附录%1"/>
      <w:lvlJc w:val="left"/>
      <w:pPr>
        <w:ind w:left="0" w:firstLine="0"/>
      </w:pPr>
      <w:rPr>
        <w:rFonts w:hint="eastAsia" w:ascii="黑体" w:eastAsia="黑体"/>
        <w:b w:val="0"/>
        <w:i w:val="0"/>
        <w:caps w:val="0"/>
        <w:strike w:val="0"/>
        <w:dstrike w:val="0"/>
        <w:outline w:val="0"/>
        <w:shadow w:val="0"/>
        <w:emboss w:val="0"/>
        <w:imprint w:val="0"/>
        <w:snapToGrid/>
        <w:vanish w:val="0"/>
        <w:color w:val="auto"/>
        <w:spacing w:val="0"/>
        <w:w w:val="100"/>
        <w:kern w:val="21"/>
        <w:position w:val="0"/>
        <w:sz w:val="24"/>
        <w:szCs w:val="21"/>
        <w:u w:val="none"/>
        <w:vertAlign w:val="baseline"/>
      </w:rPr>
    </w:lvl>
    <w:lvl w:ilvl="1" w:tentative="0">
      <w:start w:val="1"/>
      <w:numFmt w:val="decimal"/>
      <w:pStyle w:val="41"/>
      <w:suff w:val="space"/>
      <w:lvlText w:val="%1.%2"/>
      <w:lvlJc w:val="left"/>
      <w:pPr>
        <w:ind w:left="0" w:firstLine="0"/>
      </w:pPr>
      <w:rPr>
        <w:rFonts w:hint="eastAsia" w:ascii="黑体" w:eastAsia="黑体"/>
        <w:b w:val="0"/>
        <w:i w:val="0"/>
        <w:caps w:val="0"/>
        <w:strike w:val="0"/>
        <w:dstrike w:val="0"/>
        <w:outline w:val="0"/>
        <w:shadow w:val="0"/>
        <w:emboss w:val="0"/>
        <w:imprint w:val="0"/>
        <w:snapToGrid/>
        <w:vanish w:val="0"/>
        <w:color w:val="auto"/>
        <w:spacing w:val="0"/>
        <w:w w:val="100"/>
        <w:kern w:val="21"/>
        <w:position w:val="0"/>
        <w:sz w:val="24"/>
        <w:szCs w:val="21"/>
        <w:u w:val="none"/>
        <w:vertAlign w:val="baseline"/>
      </w:rPr>
    </w:lvl>
    <w:lvl w:ilvl="2" w:tentative="0">
      <w:start w:val="1"/>
      <w:numFmt w:val="decimal"/>
      <w:pStyle w:val="42"/>
      <w:suff w:val="space"/>
      <w:lvlText w:val="%1.%2.%3"/>
      <w:lvlJc w:val="left"/>
      <w:pPr>
        <w:ind w:left="0" w:firstLine="0"/>
      </w:pPr>
      <w:rPr>
        <w:rFonts w:hint="eastAsia" w:ascii="黑体" w:eastAsia="黑体"/>
        <w:b w:val="0"/>
        <w:i w:val="0"/>
        <w:caps w:val="0"/>
        <w:strike w:val="0"/>
        <w:dstrike w:val="0"/>
        <w:outline w:val="0"/>
        <w:shadow w:val="0"/>
        <w:emboss w:val="0"/>
        <w:imprint w:val="0"/>
        <w:snapToGrid/>
        <w:vanish w:val="0"/>
        <w:color w:val="auto"/>
        <w:spacing w:val="0"/>
        <w:w w:val="100"/>
        <w:kern w:val="21"/>
        <w:position w:val="0"/>
        <w:sz w:val="24"/>
        <w:szCs w:val="21"/>
        <w:u w:val="none"/>
        <w:vertAlign w:val="baseline"/>
      </w:rPr>
    </w:lvl>
    <w:lvl w:ilvl="3" w:tentative="0">
      <w:start w:val="1"/>
      <w:numFmt w:val="decimal"/>
      <w:pStyle w:val="43"/>
      <w:suff w:val="space"/>
      <w:lvlText w:val="%1.%2.%3.%4"/>
      <w:lvlJc w:val="left"/>
      <w:pPr>
        <w:ind w:left="0" w:firstLine="0"/>
      </w:pPr>
      <w:rPr>
        <w:rFonts w:hint="eastAsia" w:ascii="黑体" w:eastAsia="黑体"/>
        <w:b w:val="0"/>
        <w:i w:val="0"/>
        <w:caps w:val="0"/>
        <w:strike w:val="0"/>
        <w:dstrike w:val="0"/>
        <w:outline w:val="0"/>
        <w:shadow w:val="0"/>
        <w:emboss w:val="0"/>
        <w:imprint w:val="0"/>
        <w:snapToGrid/>
        <w:vanish w:val="0"/>
        <w:color w:val="auto"/>
        <w:spacing w:val="0"/>
        <w:w w:val="100"/>
        <w:kern w:val="21"/>
        <w:position w:val="0"/>
        <w:sz w:val="24"/>
        <w:szCs w:val="21"/>
        <w:u w:val="none"/>
        <w:vertAlign w:val="baseline"/>
      </w:rPr>
    </w:lvl>
    <w:lvl w:ilvl="4" w:tentative="0">
      <w:start w:val="1"/>
      <w:numFmt w:val="decimal"/>
      <w:pStyle w:val="44"/>
      <w:suff w:val="space"/>
      <w:lvlText w:val="%1.%2.%3.%4.%5"/>
      <w:lvlJc w:val="left"/>
      <w:pPr>
        <w:ind w:left="0" w:firstLine="0"/>
      </w:pPr>
      <w:rPr>
        <w:rFonts w:hint="eastAsia" w:ascii="黑体" w:eastAsia="黑体"/>
        <w:b w:val="0"/>
        <w:i w:val="0"/>
        <w:caps w:val="0"/>
        <w:strike w:val="0"/>
        <w:dstrike w:val="0"/>
        <w:outline w:val="0"/>
        <w:shadow w:val="0"/>
        <w:emboss w:val="0"/>
        <w:imprint w:val="0"/>
        <w:snapToGrid/>
        <w:vanish w:val="0"/>
        <w:color w:val="auto"/>
        <w:spacing w:val="0"/>
        <w:w w:val="100"/>
        <w:kern w:val="21"/>
        <w:position w:val="0"/>
        <w:sz w:val="21"/>
        <w:szCs w:val="21"/>
        <w:u w:val="none"/>
        <w:vertAlign w:val="baseline"/>
      </w:rPr>
    </w:lvl>
    <w:lvl w:ilvl="5" w:tentative="0">
      <w:start w:val="1"/>
      <w:numFmt w:val="decimal"/>
      <w:pStyle w:val="45"/>
      <w:suff w:val="space"/>
      <w:lvlText w:val="%1.%2.%3.%4.%5.%6"/>
      <w:lvlJc w:val="left"/>
      <w:pPr>
        <w:ind w:left="0" w:firstLine="0"/>
      </w:pPr>
      <w:rPr>
        <w:rFonts w:hint="eastAsia" w:ascii="黑体" w:eastAsia="黑体"/>
        <w:b w:val="0"/>
        <w:i w:val="0"/>
        <w:caps w:val="0"/>
        <w:strike w:val="0"/>
        <w:dstrike w:val="0"/>
        <w:outline w:val="0"/>
        <w:shadow w:val="0"/>
        <w:emboss w:val="0"/>
        <w:imprint w:val="0"/>
        <w:snapToGrid/>
        <w:vanish w:val="0"/>
        <w:color w:val="auto"/>
        <w:spacing w:val="0"/>
        <w:w w:val="100"/>
        <w:kern w:val="21"/>
        <w:position w:val="0"/>
        <w:sz w:val="21"/>
        <w:szCs w:val="21"/>
        <w:u w:val="none"/>
        <w:vertAlign w:val="baseline"/>
      </w:rPr>
    </w:lvl>
    <w:lvl w:ilvl="6" w:tentative="0">
      <w:start w:val="1"/>
      <w:numFmt w:val="lowerLetter"/>
      <w:suff w:val="space"/>
      <w:lvlText w:val="%7）"/>
      <w:lvlJc w:val="left"/>
      <w:pPr>
        <w:ind w:left="0" w:firstLine="0"/>
      </w:pPr>
      <w:rPr>
        <w:rFonts w:hint="eastAsia" w:ascii="宋体" w:eastAsia="宋体"/>
        <w:b w:val="0"/>
        <w:i w:val="0"/>
        <w:caps w:val="0"/>
        <w:strike w:val="0"/>
        <w:dstrike w:val="0"/>
        <w:outline w:val="0"/>
        <w:shadow w:val="0"/>
        <w:emboss w:val="0"/>
        <w:imprint w:val="0"/>
        <w:snapToGrid/>
        <w:vanish w:val="0"/>
        <w:color w:val="auto"/>
        <w:spacing w:val="0"/>
        <w:w w:val="100"/>
        <w:kern w:val="21"/>
        <w:position w:val="0"/>
        <w:sz w:val="21"/>
        <w:szCs w:val="21"/>
        <w:u w:val="none"/>
        <w:vertAlign w:val="baseline"/>
      </w:rPr>
    </w:lvl>
    <w:lvl w:ilvl="7" w:tentative="0">
      <w:start w:val="1"/>
      <w:numFmt w:val="decimal"/>
      <w:suff w:val="space"/>
      <w:lvlText w:val="%8）"/>
      <w:lvlJc w:val="left"/>
      <w:pPr>
        <w:ind w:left="0" w:firstLine="0"/>
      </w:pPr>
      <w:rPr>
        <w:rFonts w:hint="eastAsia" w:ascii="宋体" w:eastAsia="宋体"/>
        <w:b w:val="0"/>
        <w:i w:val="0"/>
        <w:caps w:val="0"/>
        <w:strike w:val="0"/>
        <w:dstrike w:val="0"/>
        <w:outline w:val="0"/>
        <w:shadow w:val="0"/>
        <w:emboss w:val="0"/>
        <w:imprint w:val="0"/>
        <w:snapToGrid/>
        <w:vanish w:val="0"/>
        <w:color w:val="auto"/>
        <w:spacing w:val="0"/>
        <w:w w:val="100"/>
        <w:kern w:val="21"/>
        <w:position w:val="0"/>
        <w:sz w:val="21"/>
        <w:szCs w:val="21"/>
        <w:u w:val="none"/>
        <w:vertAlign w:val="baseline"/>
      </w:rPr>
    </w:lvl>
    <w:lvl w:ilvl="8" w:tentative="0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eastAsia" w:ascii="黑体" w:eastAsia="黑体"/>
        <w:b w:val="0"/>
        <w:i w:val="0"/>
        <w:caps w:val="0"/>
        <w:strike w:val="0"/>
        <w:dstrike w:val="0"/>
        <w:outline w:val="0"/>
        <w:shadow w:val="0"/>
        <w:emboss w:val="0"/>
        <w:imprint w:val="0"/>
        <w:snapToGrid/>
        <w:vanish w:val="0"/>
        <w:color w:val="auto"/>
        <w:spacing w:val="0"/>
        <w:w w:val="100"/>
        <w:kern w:val="2"/>
        <w:position w:val="0"/>
        <w:sz w:val="21"/>
        <w:szCs w:val="21"/>
        <w:u w:val="none"/>
        <w:vertAlign w:val="baseline"/>
      </w:rPr>
    </w:lvl>
  </w:abstractNum>
  <w:abstractNum w:abstractNumId="1">
    <w:nsid w:val="1BD02DED"/>
    <w:multiLevelType w:val="multilevel"/>
    <w:tmpl w:val="1BD02DED"/>
    <w:lvl w:ilvl="0" w:tentative="0">
      <w:start w:val="1"/>
      <w:numFmt w:val="decimal"/>
      <w:pStyle w:val="46"/>
      <w:suff w:val="space"/>
      <w:lvlText w:val="图%1 "/>
      <w:lvlJc w:val="left"/>
      <w:pPr>
        <w:ind w:left="0" w:firstLine="0"/>
      </w:pPr>
      <w:rPr>
        <w:rFonts w:hint="eastAsia" w:ascii="黑体" w:eastAsia="黑体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4"/>
        <w:szCs w:val="21"/>
        <w:u w:val="none"/>
        <w:vertAlign w:val="baseline"/>
      </w:rPr>
    </w:lvl>
    <w:lvl w:ilvl="1" w:tentative="0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eastAsia" w:ascii="黑体" w:eastAsia="黑体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1"/>
        <w:szCs w:val="21"/>
        <w:u w:val="none"/>
        <w:vertAlign w:val="baseline"/>
      </w:rPr>
    </w:lvl>
    <w:lvl w:ilvl="2" w:tentative="0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eastAsia" w:ascii="宋体" w:eastAsia="宋体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18"/>
        <w:szCs w:val="18"/>
        <w:u w:val="none"/>
        <w:vertAlign w:val="baseline"/>
      </w:rPr>
    </w:lvl>
    <w:lvl w:ilvl="3" w:tentative="0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eastAsia" w:ascii="宋体" w:eastAsia="宋体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1"/>
        <w:szCs w:val="21"/>
        <w:u w:val="none"/>
        <w:vertAlign w:val="baseline"/>
      </w:rPr>
    </w:lvl>
    <w:lvl w:ilvl="4" w:tentative="0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eastAsia" w:ascii="宋体" w:eastAsia="宋体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1"/>
        <w:szCs w:val="21"/>
        <w:u w:val="none"/>
        <w:vertAlign w:val="baseline"/>
      </w:rPr>
    </w:lvl>
    <w:lvl w:ilvl="5" w:tentative="0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eastAsia"/>
      </w:rPr>
    </w:lvl>
    <w:lvl w:ilvl="6" w:tentative="0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eastAsia"/>
      </w:rPr>
    </w:lvl>
    <w:lvl w:ilvl="7" w:tentative="0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eastAsia"/>
      </w:rPr>
    </w:lvl>
    <w:lvl w:ilvl="8" w:tentative="0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eastAsia"/>
      </w:rPr>
    </w:lvl>
  </w:abstractNum>
  <w:abstractNum w:abstractNumId="2">
    <w:nsid w:val="3BB13D3E"/>
    <w:multiLevelType w:val="multilevel"/>
    <w:tmpl w:val="3BB13D3E"/>
    <w:lvl w:ilvl="0" w:tentative="0">
      <w:start w:val="1"/>
      <w:numFmt w:val="decimal"/>
      <w:pStyle w:val="47"/>
      <w:isLgl/>
      <w:suff w:val="space"/>
      <w:lvlText w:val="表%1 "/>
      <w:lvlJc w:val="left"/>
      <w:pPr>
        <w:ind w:left="0" w:firstLine="0"/>
      </w:pPr>
      <w:rPr>
        <w:rFonts w:hint="eastAsia" w:ascii="黑体" w:eastAsia="黑体"/>
        <w:b w:val="0"/>
        <w:i w:val="0"/>
        <w:caps w:val="0"/>
        <w:strike w:val="0"/>
        <w:dstrike w:val="0"/>
        <w:outline w:val="0"/>
        <w:shadow w:val="0"/>
        <w:emboss w:val="0"/>
        <w:imprint w:val="0"/>
        <w:snapToGrid/>
        <w:vanish w:val="0"/>
        <w:color w:val="auto"/>
        <w:spacing w:val="0"/>
        <w:w w:val="100"/>
        <w:kern w:val="21"/>
        <w:position w:val="0"/>
        <w:sz w:val="24"/>
        <w:szCs w:val="21"/>
        <w:u w:val="none"/>
        <w:vertAlign w:val="baseline"/>
      </w:rPr>
    </w:lvl>
    <w:lvl w:ilvl="1" w:tentative="0">
      <w:start w:val="1"/>
      <w:numFmt w:val="none"/>
      <w:lvlRestart w:val="0"/>
      <w:suff w:val="space"/>
      <w:lvlText w:val=""/>
      <w:lvlJc w:val="left"/>
      <w:pPr>
        <w:ind w:left="0" w:firstLine="0"/>
      </w:pPr>
      <w:rPr>
        <w:rFonts w:hint="eastAsia" w:ascii="黑体" w:eastAsia="黑体"/>
        <w:b w:val="0"/>
        <w:i w:val="0"/>
        <w:caps w:val="0"/>
        <w:strike w:val="0"/>
        <w:dstrike w:val="0"/>
        <w:outline w:val="0"/>
        <w:shadow w:val="0"/>
        <w:emboss w:val="0"/>
        <w:imprint w:val="0"/>
        <w:snapToGrid/>
        <w:vanish w:val="0"/>
        <w:color w:val="auto"/>
        <w:spacing w:val="0"/>
        <w:w w:val="100"/>
        <w:kern w:val="21"/>
        <w:position w:val="0"/>
        <w:sz w:val="21"/>
        <w:szCs w:val="21"/>
        <w:u w:val="none"/>
        <w:vertAlign w:val="baseline"/>
      </w:rPr>
    </w:lvl>
    <w:lvl w:ilvl="2" w:tentative="0">
      <w:start w:val="1"/>
      <w:numFmt w:val="none"/>
      <w:lvlRestart w:val="0"/>
      <w:suff w:val="space"/>
      <w:lvlText w:val=""/>
      <w:lvlJc w:val="left"/>
      <w:pPr>
        <w:ind w:left="0" w:firstLine="0"/>
      </w:pPr>
      <w:rPr>
        <w:rFonts w:hint="eastAsia" w:ascii="黑体" w:eastAsia="黑体"/>
        <w:b w:val="0"/>
        <w:i w:val="0"/>
        <w:caps w:val="0"/>
        <w:strike w:val="0"/>
        <w:dstrike w:val="0"/>
        <w:outline w:val="0"/>
        <w:shadow w:val="0"/>
        <w:emboss w:val="0"/>
        <w:imprint w:val="0"/>
        <w:snapToGrid/>
        <w:vanish w:val="0"/>
        <w:color w:val="auto"/>
        <w:spacing w:val="0"/>
        <w:w w:val="100"/>
        <w:kern w:val="21"/>
        <w:position w:val="0"/>
        <w:sz w:val="21"/>
        <w:szCs w:val="21"/>
        <w:u w:val="none"/>
        <w:vertAlign w:val="baseline"/>
      </w:rPr>
    </w:lvl>
    <w:lvl w:ilvl="3" w:tentative="0">
      <w:start w:val="1"/>
      <w:numFmt w:val="none"/>
      <w:lvlRestart w:val="0"/>
      <w:suff w:val="space"/>
      <w:lvlText w:val=""/>
      <w:lvlJc w:val="left"/>
      <w:pPr>
        <w:ind w:left="0" w:firstLine="0"/>
      </w:pPr>
      <w:rPr>
        <w:rFonts w:hint="eastAsia" w:ascii="黑体" w:eastAsia="黑体"/>
        <w:b w:val="0"/>
        <w:i w:val="0"/>
        <w:caps w:val="0"/>
        <w:strike w:val="0"/>
        <w:dstrike w:val="0"/>
        <w:outline w:val="0"/>
        <w:shadow w:val="0"/>
        <w:emboss w:val="0"/>
        <w:imprint w:val="0"/>
        <w:snapToGrid/>
        <w:vanish w:val="0"/>
        <w:color w:val="auto"/>
        <w:spacing w:val="0"/>
        <w:w w:val="100"/>
        <w:kern w:val="21"/>
        <w:position w:val="0"/>
        <w:sz w:val="21"/>
        <w:szCs w:val="21"/>
        <w:u w:val="none"/>
        <w:vertAlign w:val="baseline"/>
      </w:rPr>
    </w:lvl>
    <w:lvl w:ilvl="4" w:tentative="0">
      <w:start w:val="1"/>
      <w:numFmt w:val="none"/>
      <w:lvlRestart w:val="0"/>
      <w:suff w:val="space"/>
      <w:lvlText w:val=""/>
      <w:lvlJc w:val="left"/>
      <w:pPr>
        <w:ind w:left="0" w:firstLine="0"/>
      </w:pPr>
      <w:rPr>
        <w:rFonts w:hint="eastAsia" w:ascii="黑体" w:eastAsia="黑体"/>
        <w:b w:val="0"/>
        <w:i w:val="0"/>
        <w:caps w:val="0"/>
        <w:strike w:val="0"/>
        <w:dstrike w:val="0"/>
        <w:outline w:val="0"/>
        <w:shadow w:val="0"/>
        <w:emboss w:val="0"/>
        <w:imprint w:val="0"/>
        <w:snapToGrid/>
        <w:vanish w:val="0"/>
        <w:color w:val="auto"/>
        <w:spacing w:val="0"/>
        <w:w w:val="100"/>
        <w:kern w:val="21"/>
        <w:position w:val="0"/>
        <w:sz w:val="21"/>
        <w:szCs w:val="21"/>
        <w:u w:val="none"/>
        <w:vertAlign w:val="baseline"/>
      </w:rPr>
    </w:lvl>
    <w:lvl w:ilvl="5" w:tentative="0">
      <w:start w:val="1"/>
      <w:numFmt w:val="none"/>
      <w:lvlRestart w:val="0"/>
      <w:suff w:val="space"/>
      <w:lvlText w:val=""/>
      <w:lvlJc w:val="left"/>
      <w:pPr>
        <w:ind w:left="0" w:firstLine="0"/>
      </w:pPr>
      <w:rPr>
        <w:rFonts w:hint="eastAsia" w:ascii="黑体" w:eastAsia="黑体"/>
        <w:b w:val="0"/>
        <w:i w:val="0"/>
        <w:caps w:val="0"/>
        <w:strike w:val="0"/>
        <w:dstrike w:val="0"/>
        <w:outline w:val="0"/>
        <w:shadow w:val="0"/>
        <w:emboss w:val="0"/>
        <w:imprint w:val="0"/>
        <w:snapToGrid/>
        <w:vanish w:val="0"/>
        <w:color w:val="auto"/>
        <w:spacing w:val="0"/>
        <w:w w:val="100"/>
        <w:kern w:val="21"/>
        <w:position w:val="0"/>
        <w:sz w:val="21"/>
        <w:szCs w:val="21"/>
        <w:u w:val="none"/>
        <w:vertAlign w:val="baseline"/>
      </w:rPr>
    </w:lvl>
    <w:lvl w:ilvl="6" w:tentative="0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eastAsia" w:ascii="宋体" w:eastAsia="宋体"/>
        <w:b w:val="0"/>
        <w:i w:val="0"/>
        <w:caps w:val="0"/>
        <w:strike w:val="0"/>
        <w:dstrike w:val="0"/>
        <w:outline w:val="0"/>
        <w:shadow w:val="0"/>
        <w:emboss w:val="0"/>
        <w:imprint w:val="0"/>
        <w:snapToGrid/>
        <w:vanish w:val="0"/>
        <w:color w:val="auto"/>
        <w:spacing w:val="0"/>
        <w:w w:val="100"/>
        <w:kern w:val="21"/>
        <w:position w:val="0"/>
        <w:sz w:val="21"/>
        <w:szCs w:val="21"/>
        <w:u w:val="none"/>
        <w:vertAlign w:val="baseline"/>
      </w:rPr>
    </w:lvl>
    <w:lvl w:ilvl="7" w:tentative="0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eastAsia" w:ascii="宋体" w:eastAsia="宋体"/>
        <w:b w:val="0"/>
        <w:i w:val="0"/>
        <w:caps w:val="0"/>
        <w:strike w:val="0"/>
        <w:dstrike w:val="0"/>
        <w:outline w:val="0"/>
        <w:shadow w:val="0"/>
        <w:emboss w:val="0"/>
        <w:imprint w:val="0"/>
        <w:snapToGrid/>
        <w:vanish w:val="0"/>
        <w:color w:val="auto"/>
        <w:spacing w:val="0"/>
        <w:w w:val="100"/>
        <w:kern w:val="21"/>
        <w:position w:val="0"/>
        <w:sz w:val="21"/>
        <w:szCs w:val="21"/>
        <w:u w:val="none"/>
        <w:vertAlign w:val="baseline"/>
      </w:rPr>
    </w:lvl>
    <w:lvl w:ilvl="8" w:tentative="0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eastAsia" w:ascii="宋体" w:eastAsia="宋体"/>
        <w:b w:val="0"/>
        <w:i w:val="0"/>
        <w:caps w:val="0"/>
        <w:strike w:val="0"/>
        <w:dstrike w:val="0"/>
        <w:outline w:val="0"/>
        <w:shadow w:val="0"/>
        <w:emboss w:val="0"/>
        <w:imprint w:val="0"/>
        <w:snapToGrid/>
        <w:vanish w:val="0"/>
        <w:color w:val="auto"/>
        <w:spacing w:val="0"/>
        <w:w w:val="100"/>
        <w:kern w:val="2"/>
        <w:position w:val="0"/>
        <w:sz w:val="18"/>
        <w:szCs w:val="18"/>
        <w:u w:val="none"/>
        <w:vertAlign w:val="baseline"/>
      </w:rPr>
    </w:lvl>
  </w:abstractNum>
  <w:abstractNum w:abstractNumId="3">
    <w:nsid w:val="45917ED8"/>
    <w:multiLevelType w:val="multilevel"/>
    <w:tmpl w:val="45917ED8"/>
    <w:lvl w:ilvl="0" w:tentative="0">
      <w:start w:val="1"/>
      <w:numFmt w:val="lowerLetter"/>
      <w:lvlText w:val="%1)"/>
      <w:lvlJc w:val="left"/>
      <w:pPr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4">
    <w:nsid w:val="4B955D53"/>
    <w:multiLevelType w:val="multilevel"/>
    <w:tmpl w:val="4B955D53"/>
    <w:lvl w:ilvl="0" w:tentative="0">
      <w:start w:val="1"/>
      <w:numFmt w:val="decimal"/>
      <w:pStyle w:val="2"/>
      <w:isLgl/>
      <w:suff w:val="space"/>
      <w:lvlText w:val="%1 "/>
      <w:lvlJc w:val="left"/>
      <w:pPr>
        <w:ind w:left="0" w:firstLine="0"/>
      </w:pPr>
      <w:rPr>
        <w:rFonts w:hint="eastAsia" w:ascii="黑体" w:eastAsia="黑体"/>
        <w:b w:val="0"/>
        <w:i w:val="0"/>
        <w:caps w:val="0"/>
        <w:strike w:val="0"/>
        <w:dstrike w:val="0"/>
        <w:outline w:val="0"/>
        <w:shadow w:val="0"/>
        <w:emboss w:val="0"/>
        <w:imprint w:val="0"/>
        <w:snapToGrid/>
        <w:vanish w:val="0"/>
        <w:color w:val="auto"/>
        <w:spacing w:val="0"/>
        <w:w w:val="100"/>
        <w:kern w:val="21"/>
        <w:position w:val="0"/>
        <w:sz w:val="24"/>
        <w:szCs w:val="21"/>
        <w:u w:val="none"/>
        <w:vertAlign w:val="baseline"/>
      </w:rPr>
    </w:lvl>
    <w:lvl w:ilvl="1" w:tentative="0">
      <w:start w:val="1"/>
      <w:numFmt w:val="decimal"/>
      <w:pStyle w:val="5"/>
      <w:isLgl/>
      <w:suff w:val="space"/>
      <w:lvlText w:val="%1.%2 "/>
      <w:lvlJc w:val="left"/>
      <w:pPr>
        <w:ind w:left="0" w:firstLine="0"/>
      </w:pPr>
      <w:rPr>
        <w:rFonts w:hint="eastAsia" w:ascii="黑体" w:eastAsia="黑体"/>
        <w:b w:val="0"/>
        <w:i w:val="0"/>
        <w:caps w:val="0"/>
        <w:strike w:val="0"/>
        <w:dstrike w:val="0"/>
        <w:outline w:val="0"/>
        <w:shadow w:val="0"/>
        <w:emboss w:val="0"/>
        <w:imprint w:val="0"/>
        <w:snapToGrid/>
        <w:vanish w:val="0"/>
        <w:color w:val="auto"/>
        <w:spacing w:val="0"/>
        <w:w w:val="100"/>
        <w:kern w:val="21"/>
        <w:position w:val="0"/>
        <w:sz w:val="24"/>
        <w:szCs w:val="21"/>
        <w:u w:val="none"/>
        <w:vertAlign w:val="baseline"/>
      </w:rPr>
    </w:lvl>
    <w:lvl w:ilvl="2" w:tentative="0">
      <w:start w:val="1"/>
      <w:numFmt w:val="decimal"/>
      <w:pStyle w:val="6"/>
      <w:isLgl/>
      <w:suff w:val="space"/>
      <w:lvlText w:val="%1.%2.%3 "/>
      <w:lvlJc w:val="left"/>
      <w:pPr>
        <w:ind w:left="0" w:firstLine="0"/>
      </w:pPr>
      <w:rPr>
        <w:rFonts w:hint="eastAsia" w:ascii="黑体" w:eastAsia="黑体"/>
        <w:b w:val="0"/>
        <w:i w:val="0"/>
        <w:caps w:val="0"/>
        <w:strike w:val="0"/>
        <w:dstrike w:val="0"/>
        <w:outline w:val="0"/>
        <w:shadow w:val="0"/>
        <w:emboss w:val="0"/>
        <w:imprint w:val="0"/>
        <w:snapToGrid/>
        <w:vanish w:val="0"/>
        <w:color w:val="auto"/>
        <w:spacing w:val="0"/>
        <w:w w:val="100"/>
        <w:kern w:val="21"/>
        <w:position w:val="0"/>
        <w:sz w:val="24"/>
        <w:szCs w:val="21"/>
        <w:u w:val="none"/>
        <w:vertAlign w:val="baseline"/>
      </w:rPr>
    </w:lvl>
    <w:lvl w:ilvl="3" w:tentative="0">
      <w:start w:val="1"/>
      <w:numFmt w:val="decimal"/>
      <w:pStyle w:val="7"/>
      <w:isLgl/>
      <w:suff w:val="space"/>
      <w:lvlText w:val="%1.%2.%3.%4 "/>
      <w:lvlJc w:val="left"/>
      <w:pPr>
        <w:ind w:left="0" w:firstLine="0"/>
      </w:pPr>
      <w:rPr>
        <w:rFonts w:hint="eastAsia" w:ascii="黑体" w:eastAsia="黑体"/>
        <w:b w:val="0"/>
        <w:i w:val="0"/>
        <w:caps w:val="0"/>
        <w:strike w:val="0"/>
        <w:dstrike w:val="0"/>
        <w:outline w:val="0"/>
        <w:shadow w:val="0"/>
        <w:emboss w:val="0"/>
        <w:imprint w:val="0"/>
        <w:snapToGrid/>
        <w:vanish w:val="0"/>
        <w:color w:val="auto"/>
        <w:spacing w:val="0"/>
        <w:w w:val="100"/>
        <w:kern w:val="21"/>
        <w:position w:val="0"/>
        <w:sz w:val="24"/>
        <w:szCs w:val="21"/>
        <w:u w:val="none"/>
        <w:vertAlign w:val="baseline"/>
      </w:rPr>
    </w:lvl>
    <w:lvl w:ilvl="4" w:tentative="0">
      <w:start w:val="1"/>
      <w:numFmt w:val="decimal"/>
      <w:pStyle w:val="8"/>
      <w:isLgl/>
      <w:suff w:val="space"/>
      <w:lvlText w:val="%1.%2.%3.%4.%5 "/>
      <w:lvlJc w:val="left"/>
      <w:pPr>
        <w:ind w:left="0" w:firstLine="0"/>
      </w:pPr>
      <w:rPr>
        <w:rFonts w:hint="eastAsia" w:ascii="黑体" w:eastAsia="黑体"/>
        <w:b w:val="0"/>
        <w:i w:val="0"/>
        <w:caps w:val="0"/>
        <w:strike w:val="0"/>
        <w:dstrike w:val="0"/>
        <w:outline w:val="0"/>
        <w:shadow w:val="0"/>
        <w:emboss w:val="0"/>
        <w:imprint w:val="0"/>
        <w:snapToGrid/>
        <w:vanish w:val="0"/>
        <w:color w:val="auto"/>
        <w:spacing w:val="0"/>
        <w:w w:val="100"/>
        <w:kern w:val="21"/>
        <w:position w:val="0"/>
        <w:sz w:val="24"/>
        <w:szCs w:val="21"/>
        <w:u w:val="none"/>
        <w:vertAlign w:val="baseline"/>
      </w:rPr>
    </w:lvl>
    <w:lvl w:ilvl="5" w:tentative="0">
      <w:start w:val="1"/>
      <w:numFmt w:val="decimal"/>
      <w:pStyle w:val="9"/>
      <w:isLgl/>
      <w:suff w:val="space"/>
      <w:lvlText w:val="%1.%2.%3.%4.%5.%6 "/>
      <w:lvlJc w:val="left"/>
      <w:pPr>
        <w:ind w:left="0" w:firstLine="0"/>
      </w:pPr>
      <w:rPr>
        <w:rFonts w:hint="eastAsia" w:ascii="黑体" w:eastAsia="黑体"/>
        <w:b w:val="0"/>
        <w:i w:val="0"/>
        <w:caps w:val="0"/>
        <w:strike w:val="0"/>
        <w:dstrike w:val="0"/>
        <w:outline w:val="0"/>
        <w:shadow w:val="0"/>
        <w:emboss w:val="0"/>
        <w:imprint w:val="0"/>
        <w:snapToGrid/>
        <w:vanish w:val="0"/>
        <w:color w:val="auto"/>
        <w:spacing w:val="0"/>
        <w:w w:val="100"/>
        <w:kern w:val="21"/>
        <w:position w:val="0"/>
        <w:sz w:val="24"/>
        <w:szCs w:val="21"/>
        <w:u w:val="none"/>
        <w:vertAlign w:val="baseline"/>
      </w:rPr>
    </w:lvl>
    <w:lvl w:ilvl="6" w:tentative="0">
      <w:start w:val="1"/>
      <w:numFmt w:val="lowerLetter"/>
      <w:pStyle w:val="35"/>
      <w:suff w:val="nothing"/>
      <w:lvlText w:val="%7）"/>
      <w:lvlJc w:val="left"/>
      <w:pPr>
        <w:ind w:left="845" w:hanging="363"/>
      </w:pPr>
      <w:rPr>
        <w:rFonts w:hint="eastAsia" w:ascii="宋体" w:eastAsia="宋体"/>
        <w:b w:val="0"/>
        <w:i w:val="0"/>
        <w:caps w:val="0"/>
        <w:strike w:val="0"/>
        <w:dstrike w:val="0"/>
        <w:outline w:val="0"/>
        <w:shadow w:val="0"/>
        <w:emboss w:val="0"/>
        <w:imprint w:val="0"/>
        <w:snapToGrid/>
        <w:vanish w:val="0"/>
        <w:color w:val="auto"/>
        <w:spacing w:val="0"/>
        <w:w w:val="100"/>
        <w:kern w:val="21"/>
        <w:position w:val="0"/>
        <w:sz w:val="24"/>
        <w:szCs w:val="21"/>
        <w:u w:val="none"/>
        <w:vertAlign w:val="baseline"/>
      </w:rPr>
    </w:lvl>
    <w:lvl w:ilvl="7" w:tentative="0">
      <w:start w:val="1"/>
      <w:numFmt w:val="decimal"/>
      <w:pStyle w:val="34"/>
      <w:suff w:val="nothing"/>
      <w:lvlText w:val="%8）"/>
      <w:lvlJc w:val="left"/>
      <w:pPr>
        <w:ind w:left="1202" w:hanging="357"/>
      </w:pPr>
      <w:rPr>
        <w:rFonts w:hint="eastAsia" w:ascii="宋体" w:eastAsia="宋体"/>
        <w:b w:val="0"/>
        <w:i w:val="0"/>
        <w:caps w:val="0"/>
        <w:strike w:val="0"/>
        <w:dstrike w:val="0"/>
        <w:outline w:val="0"/>
        <w:shadow w:val="0"/>
        <w:emboss w:val="0"/>
        <w:imprint w:val="0"/>
        <w:snapToGrid/>
        <w:vanish w:val="0"/>
        <w:color w:val="auto"/>
        <w:spacing w:val="0"/>
        <w:w w:val="100"/>
        <w:kern w:val="21"/>
        <w:position w:val="0"/>
        <w:sz w:val="24"/>
        <w:szCs w:val="21"/>
        <w:u w:val="none"/>
        <w:vertAlign w:val="baseline"/>
      </w:rPr>
    </w:lvl>
    <w:lvl w:ilvl="8" w:tentative="0">
      <w:start w:val="1"/>
      <w:numFmt w:val="decimal"/>
      <w:lvlRestart w:val="0"/>
      <w:pStyle w:val="39"/>
      <w:suff w:val="nothing"/>
      <w:lvlText w:val="注%9："/>
      <w:lvlJc w:val="left"/>
      <w:pPr>
        <w:ind w:left="0" w:firstLine="482"/>
      </w:pPr>
      <w:rPr>
        <w:rFonts w:hint="eastAsia" w:ascii="宋体" w:eastAsia="宋体"/>
        <w:b w:val="0"/>
        <w:i w:val="0"/>
        <w:caps w:val="0"/>
        <w:strike w:val="0"/>
        <w:dstrike w:val="0"/>
        <w:outline w:val="0"/>
        <w:shadow w:val="0"/>
        <w:emboss w:val="0"/>
        <w:imprint w:val="0"/>
        <w:snapToGrid/>
        <w:vanish w:val="0"/>
        <w:color w:val="auto"/>
        <w:spacing w:val="0"/>
        <w:w w:val="100"/>
        <w:kern w:val="2"/>
        <w:position w:val="0"/>
        <w:sz w:val="21"/>
        <w:szCs w:val="18"/>
        <w:u w:val="none"/>
        <w:vertAlign w:val="baseline"/>
      </w:rPr>
    </w:lvl>
  </w:abstractNum>
  <w:abstractNum w:abstractNumId="5">
    <w:nsid w:val="5C114C07"/>
    <w:multiLevelType w:val="multilevel"/>
    <w:tmpl w:val="5C114C07"/>
    <w:lvl w:ilvl="0" w:tentative="0">
      <w:start w:val="1"/>
      <w:numFmt w:val="none"/>
      <w:pStyle w:val="38"/>
      <w:suff w:val="nothing"/>
      <w:lvlText w:val="注："/>
      <w:lvlJc w:val="left"/>
      <w:pPr>
        <w:ind w:left="0" w:firstLine="482"/>
      </w:pPr>
      <w:rPr>
        <w:rFonts w:hint="eastAsia" w:ascii="宋体" w:eastAsia="宋体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1"/>
        <w:szCs w:val="18"/>
        <w:u w:val="none"/>
        <w:vertAlign w:val="baseline"/>
      </w:rPr>
    </w:lvl>
    <w:lvl w:ilvl="1" w:tentative="0">
      <w:start w:val="1"/>
      <w:numFmt w:val="none"/>
      <w:lvlRestart w:val="0"/>
      <w:pStyle w:val="36"/>
      <w:suff w:val="space"/>
      <w:lvlText w:val="——"/>
      <w:lvlJc w:val="left"/>
      <w:pPr>
        <w:ind w:left="947" w:hanging="465"/>
      </w:pPr>
      <w:rPr>
        <w:rFonts w:hint="eastAsia" w:ascii="宋体" w:eastAsia="宋体"/>
        <w:b w:val="0"/>
        <w:i w:val="0"/>
        <w:caps w:val="0"/>
        <w:strike w:val="0"/>
        <w:dstrike w:val="0"/>
        <w:outline w:val="0"/>
        <w:shadow w:val="0"/>
        <w:emboss w:val="0"/>
        <w:imprint w:val="0"/>
        <w:snapToGrid/>
        <w:vanish w:val="0"/>
        <w:color w:val="auto"/>
        <w:spacing w:val="0"/>
        <w:w w:val="100"/>
        <w:kern w:val="2"/>
        <w:position w:val="0"/>
        <w:sz w:val="24"/>
        <w:szCs w:val="21"/>
        <w:u w:val="none"/>
        <w:vertAlign w:val="baseline"/>
      </w:rPr>
    </w:lvl>
    <w:lvl w:ilvl="2" w:tentative="0">
      <w:start w:val="1"/>
      <w:numFmt w:val="none"/>
      <w:lvlRestart w:val="0"/>
      <w:pStyle w:val="37"/>
      <w:suff w:val="space"/>
      <w:lvlText w:val="•"/>
      <w:lvlJc w:val="left"/>
      <w:pPr>
        <w:ind w:left="720" w:hanging="238"/>
      </w:pPr>
      <w:rPr>
        <w:rFonts w:hint="eastAsia" w:ascii="宋体" w:eastAsia="宋体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4"/>
        <w:szCs w:val="21"/>
        <w:u w:val="none"/>
        <w:vertAlign w:val="baseline"/>
      </w:rPr>
    </w:lvl>
    <w:lvl w:ilvl="3" w:tentative="0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eastAsia" w:ascii="宋体" w:eastAsia="宋体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1"/>
        <w:szCs w:val="21"/>
        <w:u w:val="none"/>
        <w:vertAlign w:val="baseline"/>
      </w:rPr>
    </w:lvl>
    <w:lvl w:ilvl="4" w:tentative="0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eastAsia" w:ascii="宋体" w:eastAsia="宋体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1"/>
        <w:szCs w:val="21"/>
        <w:u w:val="none"/>
        <w:vertAlign w:val="baseline"/>
      </w:rPr>
    </w:lvl>
    <w:lvl w:ilvl="5" w:tentative="0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eastAsia"/>
      </w:rPr>
    </w:lvl>
    <w:lvl w:ilvl="6" w:tentative="0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eastAsia"/>
      </w:rPr>
    </w:lvl>
    <w:lvl w:ilvl="7" w:tentative="0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eastAsia"/>
      </w:rPr>
    </w:lvl>
    <w:lvl w:ilvl="8" w:tentative="0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eastAsia"/>
      </w:r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attachedTemplate r:id="rId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WVlMTUxMjQ2ZGZlN2Y1NWUwZTMwYTNhNDE2ZTk5OWUifQ=="/>
  </w:docVars>
  <w:rsids>
    <w:rsidRoot w:val="001C4FB8"/>
    <w:rsid w:val="0000483D"/>
    <w:rsid w:val="00006202"/>
    <w:rsid w:val="00007C7A"/>
    <w:rsid w:val="000101BF"/>
    <w:rsid w:val="000113A1"/>
    <w:rsid w:val="00012C1F"/>
    <w:rsid w:val="00014FFA"/>
    <w:rsid w:val="00024823"/>
    <w:rsid w:val="000274AF"/>
    <w:rsid w:val="000304C2"/>
    <w:rsid w:val="0003069E"/>
    <w:rsid w:val="00031ACC"/>
    <w:rsid w:val="0003225F"/>
    <w:rsid w:val="00040BB6"/>
    <w:rsid w:val="00041ABD"/>
    <w:rsid w:val="00042D6E"/>
    <w:rsid w:val="0004591F"/>
    <w:rsid w:val="0004630E"/>
    <w:rsid w:val="00047CC9"/>
    <w:rsid w:val="000508C6"/>
    <w:rsid w:val="00050ADB"/>
    <w:rsid w:val="00056197"/>
    <w:rsid w:val="000567B6"/>
    <w:rsid w:val="00060D8E"/>
    <w:rsid w:val="0007711E"/>
    <w:rsid w:val="00077FBC"/>
    <w:rsid w:val="000819AA"/>
    <w:rsid w:val="000854AC"/>
    <w:rsid w:val="00092134"/>
    <w:rsid w:val="000954E6"/>
    <w:rsid w:val="00096AEC"/>
    <w:rsid w:val="000A1052"/>
    <w:rsid w:val="000A161B"/>
    <w:rsid w:val="000A2C21"/>
    <w:rsid w:val="000A3860"/>
    <w:rsid w:val="000B0060"/>
    <w:rsid w:val="000B06D3"/>
    <w:rsid w:val="000B127C"/>
    <w:rsid w:val="000B1A2E"/>
    <w:rsid w:val="000B1D55"/>
    <w:rsid w:val="000B3D04"/>
    <w:rsid w:val="000B4F35"/>
    <w:rsid w:val="000B52C0"/>
    <w:rsid w:val="000C0C29"/>
    <w:rsid w:val="000C1471"/>
    <w:rsid w:val="000C5EA4"/>
    <w:rsid w:val="000D1E3E"/>
    <w:rsid w:val="000D7DC5"/>
    <w:rsid w:val="000E2A8E"/>
    <w:rsid w:val="000E47E4"/>
    <w:rsid w:val="000E7591"/>
    <w:rsid w:val="000F107B"/>
    <w:rsid w:val="000F23E9"/>
    <w:rsid w:val="000F4748"/>
    <w:rsid w:val="000F4857"/>
    <w:rsid w:val="000F673C"/>
    <w:rsid w:val="000F78B4"/>
    <w:rsid w:val="001008B9"/>
    <w:rsid w:val="00101BAE"/>
    <w:rsid w:val="00102469"/>
    <w:rsid w:val="001028B2"/>
    <w:rsid w:val="001033E1"/>
    <w:rsid w:val="00112376"/>
    <w:rsid w:val="00112E47"/>
    <w:rsid w:val="001134EA"/>
    <w:rsid w:val="001152B4"/>
    <w:rsid w:val="001211CA"/>
    <w:rsid w:val="00122A2A"/>
    <w:rsid w:val="00124063"/>
    <w:rsid w:val="00126748"/>
    <w:rsid w:val="00130013"/>
    <w:rsid w:val="00131843"/>
    <w:rsid w:val="00131FA5"/>
    <w:rsid w:val="001340DF"/>
    <w:rsid w:val="0013612F"/>
    <w:rsid w:val="00136B91"/>
    <w:rsid w:val="0013706D"/>
    <w:rsid w:val="001402C4"/>
    <w:rsid w:val="00142637"/>
    <w:rsid w:val="0014285E"/>
    <w:rsid w:val="001441BC"/>
    <w:rsid w:val="001444F2"/>
    <w:rsid w:val="001457BD"/>
    <w:rsid w:val="00145BFB"/>
    <w:rsid w:val="001466E9"/>
    <w:rsid w:val="00150B57"/>
    <w:rsid w:val="00150CFC"/>
    <w:rsid w:val="001579A1"/>
    <w:rsid w:val="001603A1"/>
    <w:rsid w:val="00160857"/>
    <w:rsid w:val="00160FAF"/>
    <w:rsid w:val="0016108A"/>
    <w:rsid w:val="00161EB6"/>
    <w:rsid w:val="0016355A"/>
    <w:rsid w:val="0016369F"/>
    <w:rsid w:val="00164EA1"/>
    <w:rsid w:val="001702E0"/>
    <w:rsid w:val="00172E78"/>
    <w:rsid w:val="0017575E"/>
    <w:rsid w:val="00176271"/>
    <w:rsid w:val="0017652C"/>
    <w:rsid w:val="00177234"/>
    <w:rsid w:val="00180D66"/>
    <w:rsid w:val="001813CC"/>
    <w:rsid w:val="00181D67"/>
    <w:rsid w:val="001820A1"/>
    <w:rsid w:val="0018381F"/>
    <w:rsid w:val="001840EC"/>
    <w:rsid w:val="00184EAC"/>
    <w:rsid w:val="00185A30"/>
    <w:rsid w:val="00190852"/>
    <w:rsid w:val="00190D9E"/>
    <w:rsid w:val="00191EF8"/>
    <w:rsid w:val="001944ED"/>
    <w:rsid w:val="001947B5"/>
    <w:rsid w:val="00194EE8"/>
    <w:rsid w:val="00195872"/>
    <w:rsid w:val="00195AD0"/>
    <w:rsid w:val="001A4F05"/>
    <w:rsid w:val="001A500A"/>
    <w:rsid w:val="001A6B2F"/>
    <w:rsid w:val="001A7667"/>
    <w:rsid w:val="001A783E"/>
    <w:rsid w:val="001B0C2E"/>
    <w:rsid w:val="001B1713"/>
    <w:rsid w:val="001B24D4"/>
    <w:rsid w:val="001B3879"/>
    <w:rsid w:val="001B3BDC"/>
    <w:rsid w:val="001B3D7D"/>
    <w:rsid w:val="001B42EF"/>
    <w:rsid w:val="001B491B"/>
    <w:rsid w:val="001B6378"/>
    <w:rsid w:val="001B6FD0"/>
    <w:rsid w:val="001B71CA"/>
    <w:rsid w:val="001B73D8"/>
    <w:rsid w:val="001C3341"/>
    <w:rsid w:val="001C44AF"/>
    <w:rsid w:val="001C4FB8"/>
    <w:rsid w:val="001C7BDC"/>
    <w:rsid w:val="001D08E4"/>
    <w:rsid w:val="001D133A"/>
    <w:rsid w:val="001D254E"/>
    <w:rsid w:val="001D2CD3"/>
    <w:rsid w:val="001D2D41"/>
    <w:rsid w:val="001D314C"/>
    <w:rsid w:val="001D3440"/>
    <w:rsid w:val="001D4AF8"/>
    <w:rsid w:val="001D64B4"/>
    <w:rsid w:val="001D6D6A"/>
    <w:rsid w:val="001D6E09"/>
    <w:rsid w:val="001E0011"/>
    <w:rsid w:val="001E2B3D"/>
    <w:rsid w:val="001E3295"/>
    <w:rsid w:val="001E498B"/>
    <w:rsid w:val="001E62B0"/>
    <w:rsid w:val="001E71D2"/>
    <w:rsid w:val="001F1DFA"/>
    <w:rsid w:val="001F4B4B"/>
    <w:rsid w:val="001F6344"/>
    <w:rsid w:val="001F69DC"/>
    <w:rsid w:val="001F6BEF"/>
    <w:rsid w:val="00200152"/>
    <w:rsid w:val="00200F11"/>
    <w:rsid w:val="0020232B"/>
    <w:rsid w:val="002074C3"/>
    <w:rsid w:val="002132BB"/>
    <w:rsid w:val="00213ABA"/>
    <w:rsid w:val="00215E68"/>
    <w:rsid w:val="002178C9"/>
    <w:rsid w:val="00220E7E"/>
    <w:rsid w:val="00222B01"/>
    <w:rsid w:val="002237DB"/>
    <w:rsid w:val="00224A41"/>
    <w:rsid w:val="002255E9"/>
    <w:rsid w:val="00225E33"/>
    <w:rsid w:val="00230793"/>
    <w:rsid w:val="00231E97"/>
    <w:rsid w:val="00233546"/>
    <w:rsid w:val="00233756"/>
    <w:rsid w:val="00234CFF"/>
    <w:rsid w:val="002364E4"/>
    <w:rsid w:val="00236C04"/>
    <w:rsid w:val="002409EA"/>
    <w:rsid w:val="002410F4"/>
    <w:rsid w:val="002411E1"/>
    <w:rsid w:val="00242077"/>
    <w:rsid w:val="00243CE0"/>
    <w:rsid w:val="00244004"/>
    <w:rsid w:val="00244E5F"/>
    <w:rsid w:val="0024753B"/>
    <w:rsid w:val="0024762A"/>
    <w:rsid w:val="00247BD6"/>
    <w:rsid w:val="00251B33"/>
    <w:rsid w:val="0025253C"/>
    <w:rsid w:val="002528BC"/>
    <w:rsid w:val="00253CA7"/>
    <w:rsid w:val="00254713"/>
    <w:rsid w:val="00255AEA"/>
    <w:rsid w:val="002578FE"/>
    <w:rsid w:val="00260142"/>
    <w:rsid w:val="00265BCA"/>
    <w:rsid w:val="00270D39"/>
    <w:rsid w:val="00272A43"/>
    <w:rsid w:val="002732B3"/>
    <w:rsid w:val="00274C95"/>
    <w:rsid w:val="00276A0B"/>
    <w:rsid w:val="00280786"/>
    <w:rsid w:val="0028102C"/>
    <w:rsid w:val="002924B3"/>
    <w:rsid w:val="00294D74"/>
    <w:rsid w:val="002956D9"/>
    <w:rsid w:val="00296475"/>
    <w:rsid w:val="00296A73"/>
    <w:rsid w:val="002A3BF0"/>
    <w:rsid w:val="002A4AD1"/>
    <w:rsid w:val="002A5941"/>
    <w:rsid w:val="002A62BE"/>
    <w:rsid w:val="002B05CC"/>
    <w:rsid w:val="002B3976"/>
    <w:rsid w:val="002B606C"/>
    <w:rsid w:val="002B72CE"/>
    <w:rsid w:val="002B7AFB"/>
    <w:rsid w:val="002C0985"/>
    <w:rsid w:val="002C098D"/>
    <w:rsid w:val="002C1670"/>
    <w:rsid w:val="002C1BBE"/>
    <w:rsid w:val="002C4814"/>
    <w:rsid w:val="002C4C14"/>
    <w:rsid w:val="002C6D5C"/>
    <w:rsid w:val="002C7350"/>
    <w:rsid w:val="002D0E4D"/>
    <w:rsid w:val="002D1802"/>
    <w:rsid w:val="002D1A51"/>
    <w:rsid w:val="002D1A80"/>
    <w:rsid w:val="002D2A28"/>
    <w:rsid w:val="002D5A8B"/>
    <w:rsid w:val="002D7602"/>
    <w:rsid w:val="002D76E3"/>
    <w:rsid w:val="002E0D64"/>
    <w:rsid w:val="002E1C83"/>
    <w:rsid w:val="002E33D3"/>
    <w:rsid w:val="002E427F"/>
    <w:rsid w:val="002E5778"/>
    <w:rsid w:val="002E6DF6"/>
    <w:rsid w:val="002F0566"/>
    <w:rsid w:val="002F2BF1"/>
    <w:rsid w:val="002F4046"/>
    <w:rsid w:val="002F4477"/>
    <w:rsid w:val="002F4651"/>
    <w:rsid w:val="002F7B4C"/>
    <w:rsid w:val="00301472"/>
    <w:rsid w:val="00301B37"/>
    <w:rsid w:val="00305D93"/>
    <w:rsid w:val="003108D6"/>
    <w:rsid w:val="00317D3E"/>
    <w:rsid w:val="00320666"/>
    <w:rsid w:val="00327829"/>
    <w:rsid w:val="00327F05"/>
    <w:rsid w:val="00327F5A"/>
    <w:rsid w:val="00331F5F"/>
    <w:rsid w:val="003326B9"/>
    <w:rsid w:val="003359DC"/>
    <w:rsid w:val="00340B4E"/>
    <w:rsid w:val="00341603"/>
    <w:rsid w:val="00343CD2"/>
    <w:rsid w:val="0034654D"/>
    <w:rsid w:val="003509AB"/>
    <w:rsid w:val="00354EA6"/>
    <w:rsid w:val="003560D4"/>
    <w:rsid w:val="00366744"/>
    <w:rsid w:val="00367359"/>
    <w:rsid w:val="00367BD4"/>
    <w:rsid w:val="00370FCC"/>
    <w:rsid w:val="00371D96"/>
    <w:rsid w:val="0037411F"/>
    <w:rsid w:val="00381CED"/>
    <w:rsid w:val="00381D02"/>
    <w:rsid w:val="00382BAB"/>
    <w:rsid w:val="00382C2C"/>
    <w:rsid w:val="00383BC1"/>
    <w:rsid w:val="00383EC3"/>
    <w:rsid w:val="003848F5"/>
    <w:rsid w:val="0038604D"/>
    <w:rsid w:val="00387416"/>
    <w:rsid w:val="003963C5"/>
    <w:rsid w:val="00397E53"/>
    <w:rsid w:val="003A0C5B"/>
    <w:rsid w:val="003A1578"/>
    <w:rsid w:val="003A5790"/>
    <w:rsid w:val="003B3706"/>
    <w:rsid w:val="003B4564"/>
    <w:rsid w:val="003B515C"/>
    <w:rsid w:val="003B7C4D"/>
    <w:rsid w:val="003B7E6B"/>
    <w:rsid w:val="003C0E71"/>
    <w:rsid w:val="003C183F"/>
    <w:rsid w:val="003C2622"/>
    <w:rsid w:val="003C42D6"/>
    <w:rsid w:val="003C50DF"/>
    <w:rsid w:val="003C6896"/>
    <w:rsid w:val="003C7418"/>
    <w:rsid w:val="003D0097"/>
    <w:rsid w:val="003D180B"/>
    <w:rsid w:val="003D19CF"/>
    <w:rsid w:val="003D1BE2"/>
    <w:rsid w:val="003D2D1B"/>
    <w:rsid w:val="003D460E"/>
    <w:rsid w:val="003D580B"/>
    <w:rsid w:val="003D722B"/>
    <w:rsid w:val="003D7590"/>
    <w:rsid w:val="003E2127"/>
    <w:rsid w:val="003E50E9"/>
    <w:rsid w:val="003E60FD"/>
    <w:rsid w:val="003E7673"/>
    <w:rsid w:val="003E7970"/>
    <w:rsid w:val="003E7BD1"/>
    <w:rsid w:val="003F002F"/>
    <w:rsid w:val="003F0A33"/>
    <w:rsid w:val="003F146F"/>
    <w:rsid w:val="003F2FA9"/>
    <w:rsid w:val="003F4DBA"/>
    <w:rsid w:val="003F59DB"/>
    <w:rsid w:val="003F5D8E"/>
    <w:rsid w:val="003F7D32"/>
    <w:rsid w:val="00400355"/>
    <w:rsid w:val="00401F1C"/>
    <w:rsid w:val="004026F8"/>
    <w:rsid w:val="004057D3"/>
    <w:rsid w:val="004076ED"/>
    <w:rsid w:val="004139DC"/>
    <w:rsid w:val="004146B5"/>
    <w:rsid w:val="00416780"/>
    <w:rsid w:val="004204FE"/>
    <w:rsid w:val="00422783"/>
    <w:rsid w:val="0042622A"/>
    <w:rsid w:val="00426356"/>
    <w:rsid w:val="0043043D"/>
    <w:rsid w:val="00431FD0"/>
    <w:rsid w:val="004364E3"/>
    <w:rsid w:val="00437787"/>
    <w:rsid w:val="00437E00"/>
    <w:rsid w:val="004403A3"/>
    <w:rsid w:val="0044115E"/>
    <w:rsid w:val="004411A5"/>
    <w:rsid w:val="00442F53"/>
    <w:rsid w:val="0044427A"/>
    <w:rsid w:val="00445F4B"/>
    <w:rsid w:val="0044648F"/>
    <w:rsid w:val="004475AC"/>
    <w:rsid w:val="00447BF2"/>
    <w:rsid w:val="00447CD0"/>
    <w:rsid w:val="0045015D"/>
    <w:rsid w:val="00454D13"/>
    <w:rsid w:val="00455021"/>
    <w:rsid w:val="00455BB9"/>
    <w:rsid w:val="0045733B"/>
    <w:rsid w:val="004575EE"/>
    <w:rsid w:val="00457DE9"/>
    <w:rsid w:val="004609FD"/>
    <w:rsid w:val="00460B0E"/>
    <w:rsid w:val="0046406D"/>
    <w:rsid w:val="00466933"/>
    <w:rsid w:val="00466C40"/>
    <w:rsid w:val="004705CE"/>
    <w:rsid w:val="00470BED"/>
    <w:rsid w:val="00471A7B"/>
    <w:rsid w:val="004726CB"/>
    <w:rsid w:val="004750AC"/>
    <w:rsid w:val="00475163"/>
    <w:rsid w:val="00476914"/>
    <w:rsid w:val="00477FED"/>
    <w:rsid w:val="00481518"/>
    <w:rsid w:val="00481631"/>
    <w:rsid w:val="00486587"/>
    <w:rsid w:val="00486B34"/>
    <w:rsid w:val="00492D79"/>
    <w:rsid w:val="00495AB2"/>
    <w:rsid w:val="00495BDB"/>
    <w:rsid w:val="00496E3A"/>
    <w:rsid w:val="004A2ACA"/>
    <w:rsid w:val="004A3644"/>
    <w:rsid w:val="004A718F"/>
    <w:rsid w:val="004A7B9C"/>
    <w:rsid w:val="004B0297"/>
    <w:rsid w:val="004B29AF"/>
    <w:rsid w:val="004B3278"/>
    <w:rsid w:val="004B4C10"/>
    <w:rsid w:val="004B537A"/>
    <w:rsid w:val="004B6084"/>
    <w:rsid w:val="004B6D30"/>
    <w:rsid w:val="004C1E06"/>
    <w:rsid w:val="004C3D7C"/>
    <w:rsid w:val="004C5DEF"/>
    <w:rsid w:val="004D100A"/>
    <w:rsid w:val="004D14CC"/>
    <w:rsid w:val="004D3FF9"/>
    <w:rsid w:val="004D4411"/>
    <w:rsid w:val="004D6D8C"/>
    <w:rsid w:val="004D74E1"/>
    <w:rsid w:val="004E096C"/>
    <w:rsid w:val="004E3377"/>
    <w:rsid w:val="004E4E87"/>
    <w:rsid w:val="004E70F7"/>
    <w:rsid w:val="004E71C2"/>
    <w:rsid w:val="004F04C2"/>
    <w:rsid w:val="004F1942"/>
    <w:rsid w:val="004F1972"/>
    <w:rsid w:val="004F3D50"/>
    <w:rsid w:val="004F606A"/>
    <w:rsid w:val="00501C32"/>
    <w:rsid w:val="00501D8D"/>
    <w:rsid w:val="00505415"/>
    <w:rsid w:val="005064A0"/>
    <w:rsid w:val="00510E9C"/>
    <w:rsid w:val="00511EDC"/>
    <w:rsid w:val="005136AD"/>
    <w:rsid w:val="005166AB"/>
    <w:rsid w:val="00521267"/>
    <w:rsid w:val="00521522"/>
    <w:rsid w:val="00523235"/>
    <w:rsid w:val="00524071"/>
    <w:rsid w:val="00524263"/>
    <w:rsid w:val="00525D31"/>
    <w:rsid w:val="00531328"/>
    <w:rsid w:val="00531408"/>
    <w:rsid w:val="0053255C"/>
    <w:rsid w:val="00532CA1"/>
    <w:rsid w:val="005354FF"/>
    <w:rsid w:val="00535B93"/>
    <w:rsid w:val="00536A7F"/>
    <w:rsid w:val="00536F75"/>
    <w:rsid w:val="00540DB6"/>
    <w:rsid w:val="00543962"/>
    <w:rsid w:val="00543C40"/>
    <w:rsid w:val="00545747"/>
    <w:rsid w:val="00552414"/>
    <w:rsid w:val="00553A26"/>
    <w:rsid w:val="00554239"/>
    <w:rsid w:val="0055597D"/>
    <w:rsid w:val="005559DD"/>
    <w:rsid w:val="00560740"/>
    <w:rsid w:val="00562861"/>
    <w:rsid w:val="00563A7F"/>
    <w:rsid w:val="00564BEA"/>
    <w:rsid w:val="00566E16"/>
    <w:rsid w:val="00566F8E"/>
    <w:rsid w:val="005702EE"/>
    <w:rsid w:val="00570472"/>
    <w:rsid w:val="00570675"/>
    <w:rsid w:val="00570EE9"/>
    <w:rsid w:val="005710CE"/>
    <w:rsid w:val="00574561"/>
    <w:rsid w:val="00574905"/>
    <w:rsid w:val="0057505A"/>
    <w:rsid w:val="00577DF9"/>
    <w:rsid w:val="00577E15"/>
    <w:rsid w:val="00585810"/>
    <w:rsid w:val="00586917"/>
    <w:rsid w:val="00587F30"/>
    <w:rsid w:val="00593FEB"/>
    <w:rsid w:val="00596AC6"/>
    <w:rsid w:val="00597343"/>
    <w:rsid w:val="005A0CEA"/>
    <w:rsid w:val="005A0FB4"/>
    <w:rsid w:val="005A205F"/>
    <w:rsid w:val="005A443D"/>
    <w:rsid w:val="005A4919"/>
    <w:rsid w:val="005B0C25"/>
    <w:rsid w:val="005B1BD8"/>
    <w:rsid w:val="005B221A"/>
    <w:rsid w:val="005B22B6"/>
    <w:rsid w:val="005B2B5E"/>
    <w:rsid w:val="005B59E7"/>
    <w:rsid w:val="005C06DD"/>
    <w:rsid w:val="005C176C"/>
    <w:rsid w:val="005C7F2A"/>
    <w:rsid w:val="005D2495"/>
    <w:rsid w:val="005D6C7A"/>
    <w:rsid w:val="005D6EDF"/>
    <w:rsid w:val="005E0F0A"/>
    <w:rsid w:val="005E47C3"/>
    <w:rsid w:val="005E54A0"/>
    <w:rsid w:val="005E7715"/>
    <w:rsid w:val="005F227F"/>
    <w:rsid w:val="005F5A17"/>
    <w:rsid w:val="005F72E4"/>
    <w:rsid w:val="00600530"/>
    <w:rsid w:val="00602D7A"/>
    <w:rsid w:val="006032DB"/>
    <w:rsid w:val="006032FA"/>
    <w:rsid w:val="006045E5"/>
    <w:rsid w:val="0061026D"/>
    <w:rsid w:val="0061131D"/>
    <w:rsid w:val="00614DCC"/>
    <w:rsid w:val="006154E5"/>
    <w:rsid w:val="00617878"/>
    <w:rsid w:val="00621090"/>
    <w:rsid w:val="00622EFF"/>
    <w:rsid w:val="00625EE0"/>
    <w:rsid w:val="0062612B"/>
    <w:rsid w:val="00630DEE"/>
    <w:rsid w:val="00632DB4"/>
    <w:rsid w:val="00633438"/>
    <w:rsid w:val="00633EB2"/>
    <w:rsid w:val="00634D55"/>
    <w:rsid w:val="00634E04"/>
    <w:rsid w:val="00635196"/>
    <w:rsid w:val="00637B1C"/>
    <w:rsid w:val="006405C1"/>
    <w:rsid w:val="00640F1D"/>
    <w:rsid w:val="0064148D"/>
    <w:rsid w:val="00641DB1"/>
    <w:rsid w:val="006509A2"/>
    <w:rsid w:val="00652688"/>
    <w:rsid w:val="00652BFE"/>
    <w:rsid w:val="006538AF"/>
    <w:rsid w:val="00653DB0"/>
    <w:rsid w:val="00654A8A"/>
    <w:rsid w:val="00656A13"/>
    <w:rsid w:val="00657356"/>
    <w:rsid w:val="00661CA7"/>
    <w:rsid w:val="00662072"/>
    <w:rsid w:val="006621EE"/>
    <w:rsid w:val="006628E8"/>
    <w:rsid w:val="00662BA6"/>
    <w:rsid w:val="00662C91"/>
    <w:rsid w:val="006646CE"/>
    <w:rsid w:val="00664EDB"/>
    <w:rsid w:val="006672FC"/>
    <w:rsid w:val="006675F5"/>
    <w:rsid w:val="006676FB"/>
    <w:rsid w:val="00672557"/>
    <w:rsid w:val="00673BA2"/>
    <w:rsid w:val="0067760A"/>
    <w:rsid w:val="00681C2B"/>
    <w:rsid w:val="006835FF"/>
    <w:rsid w:val="00684B3D"/>
    <w:rsid w:val="00685EBE"/>
    <w:rsid w:val="006868A0"/>
    <w:rsid w:val="00691679"/>
    <w:rsid w:val="006936D8"/>
    <w:rsid w:val="006946DF"/>
    <w:rsid w:val="006964C0"/>
    <w:rsid w:val="0069682A"/>
    <w:rsid w:val="006A11B0"/>
    <w:rsid w:val="006A51DB"/>
    <w:rsid w:val="006A7713"/>
    <w:rsid w:val="006B0779"/>
    <w:rsid w:val="006B248E"/>
    <w:rsid w:val="006B48FD"/>
    <w:rsid w:val="006B4E7B"/>
    <w:rsid w:val="006B5E6A"/>
    <w:rsid w:val="006B6219"/>
    <w:rsid w:val="006B78C3"/>
    <w:rsid w:val="006C1202"/>
    <w:rsid w:val="006C2C5A"/>
    <w:rsid w:val="006C343C"/>
    <w:rsid w:val="006C4FE6"/>
    <w:rsid w:val="006D066C"/>
    <w:rsid w:val="006D2185"/>
    <w:rsid w:val="006D34C8"/>
    <w:rsid w:val="006D4089"/>
    <w:rsid w:val="006D446F"/>
    <w:rsid w:val="006D5913"/>
    <w:rsid w:val="006D5F87"/>
    <w:rsid w:val="006D7725"/>
    <w:rsid w:val="006E2A99"/>
    <w:rsid w:val="006E3ED4"/>
    <w:rsid w:val="006E425B"/>
    <w:rsid w:val="006E435D"/>
    <w:rsid w:val="006E5335"/>
    <w:rsid w:val="006F11B7"/>
    <w:rsid w:val="006F3532"/>
    <w:rsid w:val="006F6D2F"/>
    <w:rsid w:val="006F6EA6"/>
    <w:rsid w:val="00703690"/>
    <w:rsid w:val="0070384C"/>
    <w:rsid w:val="00703AE7"/>
    <w:rsid w:val="00706AFD"/>
    <w:rsid w:val="00710752"/>
    <w:rsid w:val="00711B90"/>
    <w:rsid w:val="0071243C"/>
    <w:rsid w:val="00712FE6"/>
    <w:rsid w:val="00715CB6"/>
    <w:rsid w:val="00716A99"/>
    <w:rsid w:val="00716D07"/>
    <w:rsid w:val="00721115"/>
    <w:rsid w:val="0072143E"/>
    <w:rsid w:val="0072158D"/>
    <w:rsid w:val="00722D4B"/>
    <w:rsid w:val="00724B08"/>
    <w:rsid w:val="007250D5"/>
    <w:rsid w:val="007255D6"/>
    <w:rsid w:val="00726CF0"/>
    <w:rsid w:val="00727FC8"/>
    <w:rsid w:val="007321A3"/>
    <w:rsid w:val="00732610"/>
    <w:rsid w:val="00734659"/>
    <w:rsid w:val="00736557"/>
    <w:rsid w:val="007401B7"/>
    <w:rsid w:val="00740F06"/>
    <w:rsid w:val="0074152E"/>
    <w:rsid w:val="007423AD"/>
    <w:rsid w:val="00743518"/>
    <w:rsid w:val="007435E7"/>
    <w:rsid w:val="00743A9B"/>
    <w:rsid w:val="00743C23"/>
    <w:rsid w:val="00744574"/>
    <w:rsid w:val="007509A7"/>
    <w:rsid w:val="00751EB4"/>
    <w:rsid w:val="00752511"/>
    <w:rsid w:val="00753A6C"/>
    <w:rsid w:val="00754A74"/>
    <w:rsid w:val="00756614"/>
    <w:rsid w:val="007566B9"/>
    <w:rsid w:val="00762BC7"/>
    <w:rsid w:val="007648A9"/>
    <w:rsid w:val="00764991"/>
    <w:rsid w:val="00764C66"/>
    <w:rsid w:val="00764F5A"/>
    <w:rsid w:val="007703E3"/>
    <w:rsid w:val="007705FA"/>
    <w:rsid w:val="0077323F"/>
    <w:rsid w:val="00773FD9"/>
    <w:rsid w:val="007757E8"/>
    <w:rsid w:val="007769CB"/>
    <w:rsid w:val="00780DFA"/>
    <w:rsid w:val="007878F3"/>
    <w:rsid w:val="00793402"/>
    <w:rsid w:val="00793A74"/>
    <w:rsid w:val="007942F9"/>
    <w:rsid w:val="00796827"/>
    <w:rsid w:val="00797D08"/>
    <w:rsid w:val="007A02D3"/>
    <w:rsid w:val="007A0F53"/>
    <w:rsid w:val="007A2CCB"/>
    <w:rsid w:val="007A3456"/>
    <w:rsid w:val="007A4108"/>
    <w:rsid w:val="007A4206"/>
    <w:rsid w:val="007A4443"/>
    <w:rsid w:val="007B06EC"/>
    <w:rsid w:val="007B2615"/>
    <w:rsid w:val="007B2B49"/>
    <w:rsid w:val="007B324F"/>
    <w:rsid w:val="007B32BC"/>
    <w:rsid w:val="007B4057"/>
    <w:rsid w:val="007B4E71"/>
    <w:rsid w:val="007B62F7"/>
    <w:rsid w:val="007B6BF3"/>
    <w:rsid w:val="007C17B7"/>
    <w:rsid w:val="007C6481"/>
    <w:rsid w:val="007D0A81"/>
    <w:rsid w:val="007D1B5D"/>
    <w:rsid w:val="007D30D7"/>
    <w:rsid w:val="007D3A55"/>
    <w:rsid w:val="007D3F88"/>
    <w:rsid w:val="007D5ABF"/>
    <w:rsid w:val="007D5BD3"/>
    <w:rsid w:val="007D6139"/>
    <w:rsid w:val="007D7DE1"/>
    <w:rsid w:val="007E2055"/>
    <w:rsid w:val="007E2487"/>
    <w:rsid w:val="007E2F34"/>
    <w:rsid w:val="007E4BA5"/>
    <w:rsid w:val="007E4C04"/>
    <w:rsid w:val="007F05D7"/>
    <w:rsid w:val="007F09C6"/>
    <w:rsid w:val="007F1994"/>
    <w:rsid w:val="007F1AE3"/>
    <w:rsid w:val="007F2929"/>
    <w:rsid w:val="007F4FA4"/>
    <w:rsid w:val="007F5AE1"/>
    <w:rsid w:val="007F707B"/>
    <w:rsid w:val="00800C73"/>
    <w:rsid w:val="008014E0"/>
    <w:rsid w:val="008018DC"/>
    <w:rsid w:val="00803122"/>
    <w:rsid w:val="00805392"/>
    <w:rsid w:val="00813F97"/>
    <w:rsid w:val="00814B6D"/>
    <w:rsid w:val="00814C54"/>
    <w:rsid w:val="00814C87"/>
    <w:rsid w:val="00815C9B"/>
    <w:rsid w:val="00815EFA"/>
    <w:rsid w:val="008178FB"/>
    <w:rsid w:val="00824487"/>
    <w:rsid w:val="00826D9B"/>
    <w:rsid w:val="00830BEE"/>
    <w:rsid w:val="008311A4"/>
    <w:rsid w:val="008312F4"/>
    <w:rsid w:val="0083276B"/>
    <w:rsid w:val="008343C3"/>
    <w:rsid w:val="008359E7"/>
    <w:rsid w:val="00836037"/>
    <w:rsid w:val="00841664"/>
    <w:rsid w:val="00842379"/>
    <w:rsid w:val="008475A4"/>
    <w:rsid w:val="008502F3"/>
    <w:rsid w:val="00851A4D"/>
    <w:rsid w:val="00853101"/>
    <w:rsid w:val="008547F7"/>
    <w:rsid w:val="00862464"/>
    <w:rsid w:val="00864129"/>
    <w:rsid w:val="00867553"/>
    <w:rsid w:val="00867803"/>
    <w:rsid w:val="00867DC4"/>
    <w:rsid w:val="00870630"/>
    <w:rsid w:val="00871E48"/>
    <w:rsid w:val="008758B4"/>
    <w:rsid w:val="008758C0"/>
    <w:rsid w:val="00876D5B"/>
    <w:rsid w:val="00877054"/>
    <w:rsid w:val="00882B4F"/>
    <w:rsid w:val="00883696"/>
    <w:rsid w:val="0088436C"/>
    <w:rsid w:val="008860F5"/>
    <w:rsid w:val="00886688"/>
    <w:rsid w:val="00887970"/>
    <w:rsid w:val="00890356"/>
    <w:rsid w:val="008909A7"/>
    <w:rsid w:val="008910A8"/>
    <w:rsid w:val="00891E15"/>
    <w:rsid w:val="008931A0"/>
    <w:rsid w:val="0089347F"/>
    <w:rsid w:val="00893592"/>
    <w:rsid w:val="00893AEF"/>
    <w:rsid w:val="00895573"/>
    <w:rsid w:val="008956ED"/>
    <w:rsid w:val="00895965"/>
    <w:rsid w:val="00897BB1"/>
    <w:rsid w:val="008A0BD9"/>
    <w:rsid w:val="008A0EC4"/>
    <w:rsid w:val="008A3032"/>
    <w:rsid w:val="008A4CA0"/>
    <w:rsid w:val="008A55DF"/>
    <w:rsid w:val="008A6816"/>
    <w:rsid w:val="008B0EE5"/>
    <w:rsid w:val="008B2050"/>
    <w:rsid w:val="008B377E"/>
    <w:rsid w:val="008B38B3"/>
    <w:rsid w:val="008B410D"/>
    <w:rsid w:val="008B41FD"/>
    <w:rsid w:val="008B45FC"/>
    <w:rsid w:val="008C0ED5"/>
    <w:rsid w:val="008C33F9"/>
    <w:rsid w:val="008C35DB"/>
    <w:rsid w:val="008D0981"/>
    <w:rsid w:val="008D1120"/>
    <w:rsid w:val="008D1481"/>
    <w:rsid w:val="008D2D4A"/>
    <w:rsid w:val="008D693B"/>
    <w:rsid w:val="008E1838"/>
    <w:rsid w:val="008E233A"/>
    <w:rsid w:val="008E32F2"/>
    <w:rsid w:val="008E4BC1"/>
    <w:rsid w:val="008E5903"/>
    <w:rsid w:val="008F0EE3"/>
    <w:rsid w:val="008F16D5"/>
    <w:rsid w:val="008F18C0"/>
    <w:rsid w:val="008F2B9E"/>
    <w:rsid w:val="008F301F"/>
    <w:rsid w:val="008F32B8"/>
    <w:rsid w:val="008F3498"/>
    <w:rsid w:val="008F423F"/>
    <w:rsid w:val="008F4BB1"/>
    <w:rsid w:val="008F56AE"/>
    <w:rsid w:val="008F6E53"/>
    <w:rsid w:val="0090184F"/>
    <w:rsid w:val="00902B55"/>
    <w:rsid w:val="00903264"/>
    <w:rsid w:val="00904BB2"/>
    <w:rsid w:val="00907E5D"/>
    <w:rsid w:val="00914A35"/>
    <w:rsid w:val="00914C6D"/>
    <w:rsid w:val="00916CE8"/>
    <w:rsid w:val="0091745B"/>
    <w:rsid w:val="00921493"/>
    <w:rsid w:val="009230EE"/>
    <w:rsid w:val="00923231"/>
    <w:rsid w:val="00923E0A"/>
    <w:rsid w:val="00924648"/>
    <w:rsid w:val="0092629C"/>
    <w:rsid w:val="00927560"/>
    <w:rsid w:val="009276AB"/>
    <w:rsid w:val="00927F9A"/>
    <w:rsid w:val="00932091"/>
    <w:rsid w:val="009355B2"/>
    <w:rsid w:val="0094249F"/>
    <w:rsid w:val="009465F1"/>
    <w:rsid w:val="009502FC"/>
    <w:rsid w:val="00950877"/>
    <w:rsid w:val="00953E5D"/>
    <w:rsid w:val="00954774"/>
    <w:rsid w:val="0096061A"/>
    <w:rsid w:val="009608B1"/>
    <w:rsid w:val="009612FB"/>
    <w:rsid w:val="00961782"/>
    <w:rsid w:val="009645C0"/>
    <w:rsid w:val="00967B0C"/>
    <w:rsid w:val="00967C96"/>
    <w:rsid w:val="00972763"/>
    <w:rsid w:val="00973895"/>
    <w:rsid w:val="009746FC"/>
    <w:rsid w:val="009765E8"/>
    <w:rsid w:val="00982A14"/>
    <w:rsid w:val="00982D41"/>
    <w:rsid w:val="00983E3A"/>
    <w:rsid w:val="00986298"/>
    <w:rsid w:val="0098738C"/>
    <w:rsid w:val="00991F44"/>
    <w:rsid w:val="00992B89"/>
    <w:rsid w:val="009968D9"/>
    <w:rsid w:val="00996A3F"/>
    <w:rsid w:val="00996BAD"/>
    <w:rsid w:val="009979FD"/>
    <w:rsid w:val="009A47B4"/>
    <w:rsid w:val="009A4A94"/>
    <w:rsid w:val="009A572B"/>
    <w:rsid w:val="009A6B0B"/>
    <w:rsid w:val="009A759D"/>
    <w:rsid w:val="009A7E4E"/>
    <w:rsid w:val="009B1D6F"/>
    <w:rsid w:val="009B5DC9"/>
    <w:rsid w:val="009B733B"/>
    <w:rsid w:val="009B7D0E"/>
    <w:rsid w:val="009C085F"/>
    <w:rsid w:val="009C13E2"/>
    <w:rsid w:val="009C3F2D"/>
    <w:rsid w:val="009C5898"/>
    <w:rsid w:val="009C6D5B"/>
    <w:rsid w:val="009D41D9"/>
    <w:rsid w:val="009D53F9"/>
    <w:rsid w:val="009D6F97"/>
    <w:rsid w:val="009E082D"/>
    <w:rsid w:val="009E097D"/>
    <w:rsid w:val="009E0B5A"/>
    <w:rsid w:val="009E244F"/>
    <w:rsid w:val="009E2750"/>
    <w:rsid w:val="009E3249"/>
    <w:rsid w:val="009E5977"/>
    <w:rsid w:val="009E64A6"/>
    <w:rsid w:val="009E6504"/>
    <w:rsid w:val="009E7AC4"/>
    <w:rsid w:val="009E7F28"/>
    <w:rsid w:val="009F25E5"/>
    <w:rsid w:val="009F29E1"/>
    <w:rsid w:val="009F40C7"/>
    <w:rsid w:val="009F7089"/>
    <w:rsid w:val="00A0172F"/>
    <w:rsid w:val="00A03994"/>
    <w:rsid w:val="00A05D78"/>
    <w:rsid w:val="00A12260"/>
    <w:rsid w:val="00A123F6"/>
    <w:rsid w:val="00A1240F"/>
    <w:rsid w:val="00A14AC4"/>
    <w:rsid w:val="00A158A0"/>
    <w:rsid w:val="00A15ECC"/>
    <w:rsid w:val="00A174B4"/>
    <w:rsid w:val="00A174E1"/>
    <w:rsid w:val="00A210B6"/>
    <w:rsid w:val="00A215E3"/>
    <w:rsid w:val="00A22751"/>
    <w:rsid w:val="00A22AA1"/>
    <w:rsid w:val="00A22D5A"/>
    <w:rsid w:val="00A22E61"/>
    <w:rsid w:val="00A25095"/>
    <w:rsid w:val="00A25C2B"/>
    <w:rsid w:val="00A2602A"/>
    <w:rsid w:val="00A30423"/>
    <w:rsid w:val="00A30E1E"/>
    <w:rsid w:val="00A34187"/>
    <w:rsid w:val="00A34D00"/>
    <w:rsid w:val="00A3592B"/>
    <w:rsid w:val="00A3675F"/>
    <w:rsid w:val="00A371F6"/>
    <w:rsid w:val="00A432E3"/>
    <w:rsid w:val="00A43764"/>
    <w:rsid w:val="00A44FF0"/>
    <w:rsid w:val="00A453D3"/>
    <w:rsid w:val="00A45C24"/>
    <w:rsid w:val="00A4710C"/>
    <w:rsid w:val="00A50612"/>
    <w:rsid w:val="00A50628"/>
    <w:rsid w:val="00A50F64"/>
    <w:rsid w:val="00A52285"/>
    <w:rsid w:val="00A525B7"/>
    <w:rsid w:val="00A531FE"/>
    <w:rsid w:val="00A545AD"/>
    <w:rsid w:val="00A57598"/>
    <w:rsid w:val="00A57BD4"/>
    <w:rsid w:val="00A60312"/>
    <w:rsid w:val="00A63E7F"/>
    <w:rsid w:val="00A646E5"/>
    <w:rsid w:val="00A650B4"/>
    <w:rsid w:val="00A65B9E"/>
    <w:rsid w:val="00A66E24"/>
    <w:rsid w:val="00A70AE4"/>
    <w:rsid w:val="00A70C4A"/>
    <w:rsid w:val="00A71B7E"/>
    <w:rsid w:val="00A723C1"/>
    <w:rsid w:val="00A72A23"/>
    <w:rsid w:val="00A72E3C"/>
    <w:rsid w:val="00A737BD"/>
    <w:rsid w:val="00A7385D"/>
    <w:rsid w:val="00A7485E"/>
    <w:rsid w:val="00A75B99"/>
    <w:rsid w:val="00A810C4"/>
    <w:rsid w:val="00A81D9B"/>
    <w:rsid w:val="00A82B45"/>
    <w:rsid w:val="00A84481"/>
    <w:rsid w:val="00A84C72"/>
    <w:rsid w:val="00A905C7"/>
    <w:rsid w:val="00A9150E"/>
    <w:rsid w:val="00A92012"/>
    <w:rsid w:val="00A93718"/>
    <w:rsid w:val="00A9424C"/>
    <w:rsid w:val="00A94DD7"/>
    <w:rsid w:val="00A96DE6"/>
    <w:rsid w:val="00A97F71"/>
    <w:rsid w:val="00AA0B3E"/>
    <w:rsid w:val="00AA34B3"/>
    <w:rsid w:val="00AA3E1A"/>
    <w:rsid w:val="00AA3FE5"/>
    <w:rsid w:val="00AA4292"/>
    <w:rsid w:val="00AA6692"/>
    <w:rsid w:val="00AB167D"/>
    <w:rsid w:val="00AB2462"/>
    <w:rsid w:val="00AB247F"/>
    <w:rsid w:val="00AB323B"/>
    <w:rsid w:val="00AB448F"/>
    <w:rsid w:val="00AB59F4"/>
    <w:rsid w:val="00AB773C"/>
    <w:rsid w:val="00AC1F4F"/>
    <w:rsid w:val="00AC21CD"/>
    <w:rsid w:val="00AC2FEF"/>
    <w:rsid w:val="00AC3255"/>
    <w:rsid w:val="00AC34DC"/>
    <w:rsid w:val="00AC362D"/>
    <w:rsid w:val="00AC36F7"/>
    <w:rsid w:val="00AC5D10"/>
    <w:rsid w:val="00AC5F14"/>
    <w:rsid w:val="00AC736B"/>
    <w:rsid w:val="00AD1045"/>
    <w:rsid w:val="00AD1D5B"/>
    <w:rsid w:val="00AD2D5E"/>
    <w:rsid w:val="00AD3FFD"/>
    <w:rsid w:val="00AD4262"/>
    <w:rsid w:val="00AD54E6"/>
    <w:rsid w:val="00AD6D74"/>
    <w:rsid w:val="00AE5E90"/>
    <w:rsid w:val="00AE7F72"/>
    <w:rsid w:val="00AF0CD0"/>
    <w:rsid w:val="00AF4366"/>
    <w:rsid w:val="00AF47BE"/>
    <w:rsid w:val="00AF5711"/>
    <w:rsid w:val="00AF5929"/>
    <w:rsid w:val="00AF79BD"/>
    <w:rsid w:val="00B01B52"/>
    <w:rsid w:val="00B02ED0"/>
    <w:rsid w:val="00B0338F"/>
    <w:rsid w:val="00B058C6"/>
    <w:rsid w:val="00B0793B"/>
    <w:rsid w:val="00B13A87"/>
    <w:rsid w:val="00B210AB"/>
    <w:rsid w:val="00B23462"/>
    <w:rsid w:val="00B24973"/>
    <w:rsid w:val="00B27FCA"/>
    <w:rsid w:val="00B307CF"/>
    <w:rsid w:val="00B33750"/>
    <w:rsid w:val="00B339C1"/>
    <w:rsid w:val="00B33F00"/>
    <w:rsid w:val="00B3464B"/>
    <w:rsid w:val="00B3741F"/>
    <w:rsid w:val="00B3774F"/>
    <w:rsid w:val="00B411ED"/>
    <w:rsid w:val="00B42224"/>
    <w:rsid w:val="00B42988"/>
    <w:rsid w:val="00B459BB"/>
    <w:rsid w:val="00B46035"/>
    <w:rsid w:val="00B469DE"/>
    <w:rsid w:val="00B47326"/>
    <w:rsid w:val="00B50643"/>
    <w:rsid w:val="00B521BA"/>
    <w:rsid w:val="00B52D7D"/>
    <w:rsid w:val="00B5302B"/>
    <w:rsid w:val="00B535E7"/>
    <w:rsid w:val="00B53CCA"/>
    <w:rsid w:val="00B56303"/>
    <w:rsid w:val="00B565C4"/>
    <w:rsid w:val="00B5773B"/>
    <w:rsid w:val="00B57E9B"/>
    <w:rsid w:val="00B6520F"/>
    <w:rsid w:val="00B66B59"/>
    <w:rsid w:val="00B66D1D"/>
    <w:rsid w:val="00B676CC"/>
    <w:rsid w:val="00B704F1"/>
    <w:rsid w:val="00B70701"/>
    <w:rsid w:val="00B7587D"/>
    <w:rsid w:val="00B80D59"/>
    <w:rsid w:val="00B846E3"/>
    <w:rsid w:val="00B87F92"/>
    <w:rsid w:val="00B9125B"/>
    <w:rsid w:val="00B9127D"/>
    <w:rsid w:val="00B9282F"/>
    <w:rsid w:val="00B92EA5"/>
    <w:rsid w:val="00B9398B"/>
    <w:rsid w:val="00B97DEC"/>
    <w:rsid w:val="00BA0C68"/>
    <w:rsid w:val="00BA183A"/>
    <w:rsid w:val="00BA3CF8"/>
    <w:rsid w:val="00BA61D9"/>
    <w:rsid w:val="00BA7012"/>
    <w:rsid w:val="00BA716A"/>
    <w:rsid w:val="00BA72A6"/>
    <w:rsid w:val="00BA7F6E"/>
    <w:rsid w:val="00BB079B"/>
    <w:rsid w:val="00BB0909"/>
    <w:rsid w:val="00BB1F17"/>
    <w:rsid w:val="00BB267E"/>
    <w:rsid w:val="00BB2C6F"/>
    <w:rsid w:val="00BB3A31"/>
    <w:rsid w:val="00BB697C"/>
    <w:rsid w:val="00BC03EC"/>
    <w:rsid w:val="00BC10C2"/>
    <w:rsid w:val="00BC2CDA"/>
    <w:rsid w:val="00BC2F48"/>
    <w:rsid w:val="00BC5599"/>
    <w:rsid w:val="00BC5C7C"/>
    <w:rsid w:val="00BC60D0"/>
    <w:rsid w:val="00BC6AAF"/>
    <w:rsid w:val="00BD0AC0"/>
    <w:rsid w:val="00BD1452"/>
    <w:rsid w:val="00BD3841"/>
    <w:rsid w:val="00BD38C5"/>
    <w:rsid w:val="00BD7CF3"/>
    <w:rsid w:val="00BE0529"/>
    <w:rsid w:val="00BE1EEC"/>
    <w:rsid w:val="00BE46C7"/>
    <w:rsid w:val="00BE5A21"/>
    <w:rsid w:val="00BF314E"/>
    <w:rsid w:val="00BF4345"/>
    <w:rsid w:val="00BF451C"/>
    <w:rsid w:val="00BF7651"/>
    <w:rsid w:val="00C01354"/>
    <w:rsid w:val="00C01C77"/>
    <w:rsid w:val="00C043DD"/>
    <w:rsid w:val="00C0700E"/>
    <w:rsid w:val="00C0704B"/>
    <w:rsid w:val="00C115EB"/>
    <w:rsid w:val="00C118B7"/>
    <w:rsid w:val="00C12255"/>
    <w:rsid w:val="00C12C56"/>
    <w:rsid w:val="00C134A5"/>
    <w:rsid w:val="00C14185"/>
    <w:rsid w:val="00C15644"/>
    <w:rsid w:val="00C16937"/>
    <w:rsid w:val="00C21F37"/>
    <w:rsid w:val="00C223B5"/>
    <w:rsid w:val="00C254A9"/>
    <w:rsid w:val="00C25BEC"/>
    <w:rsid w:val="00C26B62"/>
    <w:rsid w:val="00C30514"/>
    <w:rsid w:val="00C312EC"/>
    <w:rsid w:val="00C31EC5"/>
    <w:rsid w:val="00C32094"/>
    <w:rsid w:val="00C321F4"/>
    <w:rsid w:val="00C33765"/>
    <w:rsid w:val="00C34FFF"/>
    <w:rsid w:val="00C360D5"/>
    <w:rsid w:val="00C37C8C"/>
    <w:rsid w:val="00C401C9"/>
    <w:rsid w:val="00C42954"/>
    <w:rsid w:val="00C45C14"/>
    <w:rsid w:val="00C4737D"/>
    <w:rsid w:val="00C50DF1"/>
    <w:rsid w:val="00C5153C"/>
    <w:rsid w:val="00C515E9"/>
    <w:rsid w:val="00C52564"/>
    <w:rsid w:val="00C5263F"/>
    <w:rsid w:val="00C5597A"/>
    <w:rsid w:val="00C55EC4"/>
    <w:rsid w:val="00C5618F"/>
    <w:rsid w:val="00C60A04"/>
    <w:rsid w:val="00C61520"/>
    <w:rsid w:val="00C61E7B"/>
    <w:rsid w:val="00C61ECC"/>
    <w:rsid w:val="00C621DA"/>
    <w:rsid w:val="00C6470D"/>
    <w:rsid w:val="00C6604F"/>
    <w:rsid w:val="00C7107E"/>
    <w:rsid w:val="00C71D2E"/>
    <w:rsid w:val="00C71F7A"/>
    <w:rsid w:val="00C7425F"/>
    <w:rsid w:val="00C74BDA"/>
    <w:rsid w:val="00C770D7"/>
    <w:rsid w:val="00C85055"/>
    <w:rsid w:val="00C907AC"/>
    <w:rsid w:val="00C91C99"/>
    <w:rsid w:val="00C9266A"/>
    <w:rsid w:val="00C92E66"/>
    <w:rsid w:val="00C93E9B"/>
    <w:rsid w:val="00C94010"/>
    <w:rsid w:val="00C953B7"/>
    <w:rsid w:val="00C95EB4"/>
    <w:rsid w:val="00C9692F"/>
    <w:rsid w:val="00C97BEE"/>
    <w:rsid w:val="00CA0F80"/>
    <w:rsid w:val="00CA1A0F"/>
    <w:rsid w:val="00CA44C6"/>
    <w:rsid w:val="00CA7F52"/>
    <w:rsid w:val="00CB2A27"/>
    <w:rsid w:val="00CB3552"/>
    <w:rsid w:val="00CB398D"/>
    <w:rsid w:val="00CB3F8A"/>
    <w:rsid w:val="00CB51A7"/>
    <w:rsid w:val="00CB7071"/>
    <w:rsid w:val="00CB7A5B"/>
    <w:rsid w:val="00CC1303"/>
    <w:rsid w:val="00CC1D55"/>
    <w:rsid w:val="00CC31E6"/>
    <w:rsid w:val="00CC3BB7"/>
    <w:rsid w:val="00CC4DB7"/>
    <w:rsid w:val="00CC6EA0"/>
    <w:rsid w:val="00CC7000"/>
    <w:rsid w:val="00CC7BED"/>
    <w:rsid w:val="00CD2328"/>
    <w:rsid w:val="00CD28FF"/>
    <w:rsid w:val="00CD2D20"/>
    <w:rsid w:val="00CD2E32"/>
    <w:rsid w:val="00CD40BE"/>
    <w:rsid w:val="00CD4BB2"/>
    <w:rsid w:val="00CD4FFB"/>
    <w:rsid w:val="00CD5228"/>
    <w:rsid w:val="00CD5B4A"/>
    <w:rsid w:val="00CD6FFB"/>
    <w:rsid w:val="00CE0052"/>
    <w:rsid w:val="00CE3642"/>
    <w:rsid w:val="00CE41D3"/>
    <w:rsid w:val="00CF1E12"/>
    <w:rsid w:val="00CF21BE"/>
    <w:rsid w:val="00CF5A22"/>
    <w:rsid w:val="00CF753B"/>
    <w:rsid w:val="00D004CF"/>
    <w:rsid w:val="00D008E4"/>
    <w:rsid w:val="00D018A5"/>
    <w:rsid w:val="00D02517"/>
    <w:rsid w:val="00D0276B"/>
    <w:rsid w:val="00D034DA"/>
    <w:rsid w:val="00D03DD1"/>
    <w:rsid w:val="00D042FC"/>
    <w:rsid w:val="00D070FB"/>
    <w:rsid w:val="00D1329D"/>
    <w:rsid w:val="00D1539A"/>
    <w:rsid w:val="00D20D05"/>
    <w:rsid w:val="00D212F8"/>
    <w:rsid w:val="00D223B1"/>
    <w:rsid w:val="00D224B8"/>
    <w:rsid w:val="00D26C3E"/>
    <w:rsid w:val="00D27C0F"/>
    <w:rsid w:val="00D30387"/>
    <w:rsid w:val="00D305B2"/>
    <w:rsid w:val="00D30743"/>
    <w:rsid w:val="00D30BD7"/>
    <w:rsid w:val="00D32463"/>
    <w:rsid w:val="00D34E2E"/>
    <w:rsid w:val="00D35340"/>
    <w:rsid w:val="00D445E4"/>
    <w:rsid w:val="00D44B42"/>
    <w:rsid w:val="00D46264"/>
    <w:rsid w:val="00D50BA0"/>
    <w:rsid w:val="00D52CD2"/>
    <w:rsid w:val="00D53B36"/>
    <w:rsid w:val="00D5543D"/>
    <w:rsid w:val="00D55A21"/>
    <w:rsid w:val="00D60D2A"/>
    <w:rsid w:val="00D61E87"/>
    <w:rsid w:val="00D62F0A"/>
    <w:rsid w:val="00D65783"/>
    <w:rsid w:val="00D66FB5"/>
    <w:rsid w:val="00D67052"/>
    <w:rsid w:val="00D70336"/>
    <w:rsid w:val="00D71C09"/>
    <w:rsid w:val="00D73BC5"/>
    <w:rsid w:val="00D7461F"/>
    <w:rsid w:val="00D825DE"/>
    <w:rsid w:val="00D82D0C"/>
    <w:rsid w:val="00D862D2"/>
    <w:rsid w:val="00D87F3D"/>
    <w:rsid w:val="00D90B7B"/>
    <w:rsid w:val="00D90D3F"/>
    <w:rsid w:val="00D91FD4"/>
    <w:rsid w:val="00D93AAF"/>
    <w:rsid w:val="00D968E5"/>
    <w:rsid w:val="00D9722B"/>
    <w:rsid w:val="00D97E3D"/>
    <w:rsid w:val="00DA288C"/>
    <w:rsid w:val="00DA323A"/>
    <w:rsid w:val="00DA379D"/>
    <w:rsid w:val="00DA420D"/>
    <w:rsid w:val="00DA585A"/>
    <w:rsid w:val="00DA5B68"/>
    <w:rsid w:val="00DA5E40"/>
    <w:rsid w:val="00DB00BB"/>
    <w:rsid w:val="00DB2BDF"/>
    <w:rsid w:val="00DB37D8"/>
    <w:rsid w:val="00DB53AB"/>
    <w:rsid w:val="00DB6FB2"/>
    <w:rsid w:val="00DC243F"/>
    <w:rsid w:val="00DC2980"/>
    <w:rsid w:val="00DC6A23"/>
    <w:rsid w:val="00DD04AB"/>
    <w:rsid w:val="00DD0E5D"/>
    <w:rsid w:val="00DD3D89"/>
    <w:rsid w:val="00DD474B"/>
    <w:rsid w:val="00DD6279"/>
    <w:rsid w:val="00DD6D7B"/>
    <w:rsid w:val="00DE314F"/>
    <w:rsid w:val="00DE690D"/>
    <w:rsid w:val="00DE7568"/>
    <w:rsid w:val="00DF23DF"/>
    <w:rsid w:val="00DF271F"/>
    <w:rsid w:val="00DF2FAF"/>
    <w:rsid w:val="00DF7D8C"/>
    <w:rsid w:val="00E022CA"/>
    <w:rsid w:val="00E0567D"/>
    <w:rsid w:val="00E05987"/>
    <w:rsid w:val="00E23120"/>
    <w:rsid w:val="00E26627"/>
    <w:rsid w:val="00E26A7E"/>
    <w:rsid w:val="00E27738"/>
    <w:rsid w:val="00E30D35"/>
    <w:rsid w:val="00E33619"/>
    <w:rsid w:val="00E33911"/>
    <w:rsid w:val="00E40A31"/>
    <w:rsid w:val="00E427C6"/>
    <w:rsid w:val="00E42E53"/>
    <w:rsid w:val="00E432F2"/>
    <w:rsid w:val="00E43436"/>
    <w:rsid w:val="00E43E2C"/>
    <w:rsid w:val="00E45E53"/>
    <w:rsid w:val="00E506AB"/>
    <w:rsid w:val="00E542DF"/>
    <w:rsid w:val="00E60405"/>
    <w:rsid w:val="00E60530"/>
    <w:rsid w:val="00E60CD0"/>
    <w:rsid w:val="00E627C6"/>
    <w:rsid w:val="00E628A2"/>
    <w:rsid w:val="00E637F5"/>
    <w:rsid w:val="00E675DB"/>
    <w:rsid w:val="00E70511"/>
    <w:rsid w:val="00E7060F"/>
    <w:rsid w:val="00E70831"/>
    <w:rsid w:val="00E73237"/>
    <w:rsid w:val="00E73CDC"/>
    <w:rsid w:val="00E7562A"/>
    <w:rsid w:val="00E77DF0"/>
    <w:rsid w:val="00E867A6"/>
    <w:rsid w:val="00E86C78"/>
    <w:rsid w:val="00E87A02"/>
    <w:rsid w:val="00E9235C"/>
    <w:rsid w:val="00E92525"/>
    <w:rsid w:val="00E936E2"/>
    <w:rsid w:val="00EA0FE1"/>
    <w:rsid w:val="00EA24A2"/>
    <w:rsid w:val="00EA29BB"/>
    <w:rsid w:val="00EA34A1"/>
    <w:rsid w:val="00EA36F5"/>
    <w:rsid w:val="00EA3B32"/>
    <w:rsid w:val="00EA6899"/>
    <w:rsid w:val="00EA6D58"/>
    <w:rsid w:val="00EB2F71"/>
    <w:rsid w:val="00EB375F"/>
    <w:rsid w:val="00EB42F7"/>
    <w:rsid w:val="00EB4D47"/>
    <w:rsid w:val="00EB5AFA"/>
    <w:rsid w:val="00EB5C2E"/>
    <w:rsid w:val="00EC1224"/>
    <w:rsid w:val="00EC3134"/>
    <w:rsid w:val="00EC3DB9"/>
    <w:rsid w:val="00EC3E6E"/>
    <w:rsid w:val="00EC4826"/>
    <w:rsid w:val="00EC54E0"/>
    <w:rsid w:val="00EC5FFA"/>
    <w:rsid w:val="00ED4136"/>
    <w:rsid w:val="00ED4960"/>
    <w:rsid w:val="00ED52BA"/>
    <w:rsid w:val="00ED6297"/>
    <w:rsid w:val="00ED630C"/>
    <w:rsid w:val="00EE008F"/>
    <w:rsid w:val="00EE1093"/>
    <w:rsid w:val="00EE1D6B"/>
    <w:rsid w:val="00EE317D"/>
    <w:rsid w:val="00EE3E73"/>
    <w:rsid w:val="00EE4486"/>
    <w:rsid w:val="00EE6D5F"/>
    <w:rsid w:val="00EF12BF"/>
    <w:rsid w:val="00EF144F"/>
    <w:rsid w:val="00EF1F75"/>
    <w:rsid w:val="00EF328B"/>
    <w:rsid w:val="00EF388C"/>
    <w:rsid w:val="00EF4397"/>
    <w:rsid w:val="00EF4494"/>
    <w:rsid w:val="00EF49CD"/>
    <w:rsid w:val="00EF5492"/>
    <w:rsid w:val="00EF5849"/>
    <w:rsid w:val="00EF67D1"/>
    <w:rsid w:val="00EF7066"/>
    <w:rsid w:val="00F00E7D"/>
    <w:rsid w:val="00F01A9A"/>
    <w:rsid w:val="00F01ECB"/>
    <w:rsid w:val="00F03BD2"/>
    <w:rsid w:val="00F0465F"/>
    <w:rsid w:val="00F1063F"/>
    <w:rsid w:val="00F11C7D"/>
    <w:rsid w:val="00F12B70"/>
    <w:rsid w:val="00F12C9D"/>
    <w:rsid w:val="00F15FB6"/>
    <w:rsid w:val="00F17E85"/>
    <w:rsid w:val="00F2249C"/>
    <w:rsid w:val="00F23560"/>
    <w:rsid w:val="00F239E6"/>
    <w:rsid w:val="00F24C18"/>
    <w:rsid w:val="00F24D8F"/>
    <w:rsid w:val="00F24FE7"/>
    <w:rsid w:val="00F252C9"/>
    <w:rsid w:val="00F27A1F"/>
    <w:rsid w:val="00F27CCE"/>
    <w:rsid w:val="00F30DBB"/>
    <w:rsid w:val="00F314BB"/>
    <w:rsid w:val="00F327DF"/>
    <w:rsid w:val="00F34532"/>
    <w:rsid w:val="00F361D4"/>
    <w:rsid w:val="00F36D7B"/>
    <w:rsid w:val="00F37BDD"/>
    <w:rsid w:val="00F416F6"/>
    <w:rsid w:val="00F42E3A"/>
    <w:rsid w:val="00F442F8"/>
    <w:rsid w:val="00F444BA"/>
    <w:rsid w:val="00F444F2"/>
    <w:rsid w:val="00F478C9"/>
    <w:rsid w:val="00F52858"/>
    <w:rsid w:val="00F5388C"/>
    <w:rsid w:val="00F53B93"/>
    <w:rsid w:val="00F54316"/>
    <w:rsid w:val="00F54F10"/>
    <w:rsid w:val="00F55625"/>
    <w:rsid w:val="00F55730"/>
    <w:rsid w:val="00F577C8"/>
    <w:rsid w:val="00F57C3E"/>
    <w:rsid w:val="00F609C6"/>
    <w:rsid w:val="00F60FE0"/>
    <w:rsid w:val="00F6117B"/>
    <w:rsid w:val="00F66D8E"/>
    <w:rsid w:val="00F745AE"/>
    <w:rsid w:val="00F76527"/>
    <w:rsid w:val="00F77178"/>
    <w:rsid w:val="00F83092"/>
    <w:rsid w:val="00F833D4"/>
    <w:rsid w:val="00F83AB7"/>
    <w:rsid w:val="00F8763C"/>
    <w:rsid w:val="00F8784D"/>
    <w:rsid w:val="00F91BD5"/>
    <w:rsid w:val="00F91DF5"/>
    <w:rsid w:val="00F922C1"/>
    <w:rsid w:val="00F924BA"/>
    <w:rsid w:val="00F95735"/>
    <w:rsid w:val="00F964B0"/>
    <w:rsid w:val="00F97BA1"/>
    <w:rsid w:val="00FA01C0"/>
    <w:rsid w:val="00FA4065"/>
    <w:rsid w:val="00FA421D"/>
    <w:rsid w:val="00FB19D1"/>
    <w:rsid w:val="00FB1D2A"/>
    <w:rsid w:val="00FB1FF7"/>
    <w:rsid w:val="00FB330B"/>
    <w:rsid w:val="00FB37A2"/>
    <w:rsid w:val="00FB6276"/>
    <w:rsid w:val="00FB72B4"/>
    <w:rsid w:val="00FB73D2"/>
    <w:rsid w:val="00FB7F48"/>
    <w:rsid w:val="00FC0EF4"/>
    <w:rsid w:val="00FC3C78"/>
    <w:rsid w:val="00FC496C"/>
    <w:rsid w:val="00FC5F3D"/>
    <w:rsid w:val="00FC6FD3"/>
    <w:rsid w:val="00FC7347"/>
    <w:rsid w:val="00FC7D75"/>
    <w:rsid w:val="00FD0C29"/>
    <w:rsid w:val="00FD4FDA"/>
    <w:rsid w:val="00FD53D7"/>
    <w:rsid w:val="00FD5CCC"/>
    <w:rsid w:val="00FD630C"/>
    <w:rsid w:val="00FD67F9"/>
    <w:rsid w:val="00FE15CC"/>
    <w:rsid w:val="00FE2129"/>
    <w:rsid w:val="00FE28D9"/>
    <w:rsid w:val="00FE367A"/>
    <w:rsid w:val="00FE4AD9"/>
    <w:rsid w:val="00FE78C0"/>
    <w:rsid w:val="00FF46F4"/>
    <w:rsid w:val="00FF4DD2"/>
    <w:rsid w:val="020A2568"/>
    <w:rsid w:val="03B64756"/>
    <w:rsid w:val="06954ABC"/>
    <w:rsid w:val="080C703A"/>
    <w:rsid w:val="08FD4BD5"/>
    <w:rsid w:val="0B80116D"/>
    <w:rsid w:val="0FFA7891"/>
    <w:rsid w:val="16BA4105"/>
    <w:rsid w:val="16DF591A"/>
    <w:rsid w:val="1A805517"/>
    <w:rsid w:val="1A937147"/>
    <w:rsid w:val="1B866CAC"/>
    <w:rsid w:val="1BCF4CF1"/>
    <w:rsid w:val="1BD619E1"/>
    <w:rsid w:val="1E24660A"/>
    <w:rsid w:val="1F5A0233"/>
    <w:rsid w:val="22DF28DC"/>
    <w:rsid w:val="231B23CF"/>
    <w:rsid w:val="27007912"/>
    <w:rsid w:val="27AA0974"/>
    <w:rsid w:val="2A9E7B6E"/>
    <w:rsid w:val="2FB22429"/>
    <w:rsid w:val="33FB393B"/>
    <w:rsid w:val="340622E0"/>
    <w:rsid w:val="344B0D0B"/>
    <w:rsid w:val="34994D66"/>
    <w:rsid w:val="37F92887"/>
    <w:rsid w:val="3A8F302F"/>
    <w:rsid w:val="3CD76F0F"/>
    <w:rsid w:val="3D08531B"/>
    <w:rsid w:val="3F901279"/>
    <w:rsid w:val="3FCF0EF1"/>
    <w:rsid w:val="40A75E4E"/>
    <w:rsid w:val="4114428E"/>
    <w:rsid w:val="42DB37CB"/>
    <w:rsid w:val="44896D41"/>
    <w:rsid w:val="45720E41"/>
    <w:rsid w:val="474653BD"/>
    <w:rsid w:val="481D7ECC"/>
    <w:rsid w:val="4B6B71A0"/>
    <w:rsid w:val="4BCC165F"/>
    <w:rsid w:val="4D3161C8"/>
    <w:rsid w:val="4E353A96"/>
    <w:rsid w:val="50285660"/>
    <w:rsid w:val="50632203"/>
    <w:rsid w:val="51AD453F"/>
    <w:rsid w:val="547C5F7A"/>
    <w:rsid w:val="5612731E"/>
    <w:rsid w:val="57783D5B"/>
    <w:rsid w:val="601D1101"/>
    <w:rsid w:val="61244A5D"/>
    <w:rsid w:val="621023F8"/>
    <w:rsid w:val="637C7738"/>
    <w:rsid w:val="64CC0858"/>
    <w:rsid w:val="650A5824"/>
    <w:rsid w:val="665A00E6"/>
    <w:rsid w:val="67D0065F"/>
    <w:rsid w:val="692769A5"/>
    <w:rsid w:val="6ACA583A"/>
    <w:rsid w:val="6C8C6B1F"/>
    <w:rsid w:val="6E5F2DE0"/>
    <w:rsid w:val="6EEC1C66"/>
    <w:rsid w:val="73240A86"/>
    <w:rsid w:val="744F3EE7"/>
    <w:rsid w:val="793E4DC1"/>
    <w:rsid w:val="7DA55C93"/>
    <w:rsid w:val="7F19697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qFormat="1" w:unhideWhenUsed="0" w:uiPriority="99" w:name="Placeholder Text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3"/>
    <w:qFormat/>
    <w:uiPriority w:val="0"/>
    <w:pPr>
      <w:keepNext/>
      <w:keepLines/>
      <w:numPr>
        <w:ilvl w:val="0"/>
        <w:numId w:val="1"/>
      </w:numPr>
      <w:spacing w:line="360" w:lineRule="auto"/>
      <w:outlineLvl w:val="0"/>
    </w:pPr>
    <w:rPr>
      <w:rFonts w:ascii="黑体" w:eastAsia="黑体"/>
      <w:bCs/>
      <w:kern w:val="21"/>
      <w:sz w:val="24"/>
    </w:rPr>
  </w:style>
  <w:style w:type="paragraph" w:styleId="5">
    <w:name w:val="heading 2"/>
    <w:basedOn w:val="1"/>
    <w:next w:val="3"/>
    <w:qFormat/>
    <w:uiPriority w:val="0"/>
    <w:pPr>
      <w:keepNext/>
      <w:numPr>
        <w:ilvl w:val="1"/>
        <w:numId w:val="1"/>
      </w:numPr>
      <w:spacing w:line="360" w:lineRule="auto"/>
      <w:outlineLvl w:val="1"/>
    </w:pPr>
    <w:rPr>
      <w:rFonts w:ascii="黑体" w:eastAsia="黑体"/>
      <w:bCs/>
      <w:kern w:val="21"/>
      <w:sz w:val="24"/>
    </w:rPr>
  </w:style>
  <w:style w:type="paragraph" w:styleId="6">
    <w:name w:val="heading 3"/>
    <w:basedOn w:val="1"/>
    <w:next w:val="3"/>
    <w:qFormat/>
    <w:uiPriority w:val="0"/>
    <w:pPr>
      <w:keepNext/>
      <w:numPr>
        <w:ilvl w:val="2"/>
        <w:numId w:val="1"/>
      </w:numPr>
      <w:spacing w:line="360" w:lineRule="auto"/>
      <w:outlineLvl w:val="2"/>
    </w:pPr>
    <w:rPr>
      <w:rFonts w:ascii="宋体" w:hAnsi="宋体"/>
      <w:bCs/>
      <w:sz w:val="24"/>
    </w:rPr>
  </w:style>
  <w:style w:type="paragraph" w:styleId="7">
    <w:name w:val="heading 4"/>
    <w:basedOn w:val="1"/>
    <w:next w:val="3"/>
    <w:qFormat/>
    <w:uiPriority w:val="0"/>
    <w:pPr>
      <w:numPr>
        <w:ilvl w:val="3"/>
        <w:numId w:val="1"/>
      </w:numPr>
      <w:spacing w:line="360" w:lineRule="auto"/>
      <w:outlineLvl w:val="3"/>
    </w:pPr>
    <w:rPr>
      <w:rFonts w:ascii="宋体" w:hAnsi="宋体"/>
      <w:bCs/>
      <w:sz w:val="24"/>
    </w:rPr>
  </w:style>
  <w:style w:type="paragraph" w:styleId="8">
    <w:name w:val="heading 5"/>
    <w:basedOn w:val="1"/>
    <w:next w:val="3"/>
    <w:qFormat/>
    <w:uiPriority w:val="0"/>
    <w:pPr>
      <w:numPr>
        <w:ilvl w:val="4"/>
        <w:numId w:val="1"/>
      </w:numPr>
      <w:spacing w:line="360" w:lineRule="auto"/>
      <w:outlineLvl w:val="4"/>
    </w:pPr>
    <w:rPr>
      <w:rFonts w:ascii="宋体"/>
      <w:bCs/>
      <w:sz w:val="24"/>
      <w:szCs w:val="21"/>
    </w:rPr>
  </w:style>
  <w:style w:type="paragraph" w:styleId="9">
    <w:name w:val="heading 6"/>
    <w:basedOn w:val="1"/>
    <w:next w:val="3"/>
    <w:qFormat/>
    <w:uiPriority w:val="0"/>
    <w:pPr>
      <w:numPr>
        <w:ilvl w:val="5"/>
        <w:numId w:val="1"/>
      </w:numPr>
      <w:spacing w:line="360" w:lineRule="auto"/>
      <w:outlineLvl w:val="5"/>
    </w:pPr>
    <w:rPr>
      <w:rFonts w:ascii="宋体" w:hAnsi="宋体"/>
      <w:bCs/>
      <w:sz w:val="24"/>
      <w:szCs w:val="21"/>
    </w:rPr>
  </w:style>
  <w:style w:type="paragraph" w:styleId="10">
    <w:name w:val="heading 7"/>
    <w:basedOn w:val="1"/>
    <w:next w:val="1"/>
    <w:qFormat/>
    <w:uiPriority w:val="0"/>
    <w:pPr>
      <w:outlineLvl w:val="6"/>
    </w:pPr>
    <w:rPr>
      <w:rFonts w:ascii="宋体" w:hAnsi="宋体"/>
      <w:bCs/>
      <w:szCs w:val="21"/>
    </w:rPr>
  </w:style>
  <w:style w:type="paragraph" w:styleId="11">
    <w:name w:val="heading 8"/>
    <w:basedOn w:val="1"/>
    <w:next w:val="1"/>
    <w:qFormat/>
    <w:uiPriority w:val="0"/>
    <w:pPr>
      <w:outlineLvl w:val="7"/>
    </w:pPr>
    <w:rPr>
      <w:rFonts w:ascii="宋体" w:hAnsi="宋体"/>
      <w:szCs w:val="21"/>
    </w:rPr>
  </w:style>
  <w:style w:type="paragraph" w:styleId="12">
    <w:name w:val="heading 9"/>
    <w:basedOn w:val="1"/>
    <w:next w:val="1"/>
    <w:qFormat/>
    <w:uiPriority w:val="0"/>
    <w:pPr>
      <w:outlineLvl w:val="8"/>
    </w:pPr>
    <w:rPr>
      <w:rFonts w:ascii="宋体" w:hAnsi="宋体"/>
      <w:szCs w:val="21"/>
    </w:rPr>
  </w:style>
  <w:style w:type="character" w:default="1" w:styleId="30">
    <w:name w:val="Default Paragraph Font"/>
    <w:semiHidden/>
    <w:unhideWhenUsed/>
    <w:qFormat/>
    <w:uiPriority w:val="1"/>
  </w:style>
  <w:style w:type="table" w:default="1" w:styleId="2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First Indent"/>
    <w:basedOn w:val="4"/>
    <w:link w:val="56"/>
    <w:qFormat/>
    <w:uiPriority w:val="0"/>
    <w:pPr>
      <w:spacing w:after="0" w:line="360" w:lineRule="auto"/>
      <w:ind w:firstLine="480" w:firstLineChars="200"/>
    </w:pPr>
    <w:rPr>
      <w:rFonts w:ascii="宋体" w:hAnsi="宋体"/>
      <w:sz w:val="24"/>
    </w:rPr>
  </w:style>
  <w:style w:type="paragraph" w:styleId="4">
    <w:name w:val="Body Text"/>
    <w:basedOn w:val="1"/>
    <w:qFormat/>
    <w:uiPriority w:val="0"/>
    <w:pPr>
      <w:spacing w:after="120"/>
    </w:pPr>
  </w:style>
  <w:style w:type="paragraph" w:styleId="13">
    <w:name w:val="Normal Indent"/>
    <w:basedOn w:val="1"/>
    <w:qFormat/>
    <w:uiPriority w:val="0"/>
    <w:pPr>
      <w:ind w:firstLine="420" w:firstLineChars="200"/>
    </w:pPr>
  </w:style>
  <w:style w:type="paragraph" w:styleId="14">
    <w:name w:val="Document Map"/>
    <w:basedOn w:val="1"/>
    <w:link w:val="54"/>
    <w:qFormat/>
    <w:uiPriority w:val="0"/>
    <w:rPr>
      <w:rFonts w:ascii="宋体"/>
      <w:sz w:val="18"/>
      <w:szCs w:val="18"/>
    </w:rPr>
  </w:style>
  <w:style w:type="paragraph" w:styleId="15">
    <w:name w:val="annotation text"/>
    <w:basedOn w:val="1"/>
    <w:link w:val="58"/>
    <w:qFormat/>
    <w:uiPriority w:val="0"/>
    <w:pPr>
      <w:jc w:val="left"/>
    </w:pPr>
  </w:style>
  <w:style w:type="paragraph" w:styleId="16">
    <w:name w:val="Body Text Indent"/>
    <w:basedOn w:val="1"/>
    <w:qFormat/>
    <w:uiPriority w:val="0"/>
    <w:pPr>
      <w:spacing w:after="120"/>
      <w:ind w:left="420" w:leftChars="200"/>
    </w:pPr>
  </w:style>
  <w:style w:type="paragraph" w:styleId="17">
    <w:name w:val="toc 5"/>
    <w:basedOn w:val="1"/>
    <w:next w:val="1"/>
    <w:qFormat/>
    <w:uiPriority w:val="0"/>
    <w:pPr>
      <w:ind w:left="1680" w:leftChars="800"/>
    </w:pPr>
  </w:style>
  <w:style w:type="paragraph" w:styleId="18">
    <w:name w:val="toc 3"/>
    <w:basedOn w:val="1"/>
    <w:next w:val="1"/>
    <w:qFormat/>
    <w:uiPriority w:val="39"/>
    <w:pPr>
      <w:ind w:left="840" w:leftChars="400"/>
    </w:pPr>
  </w:style>
  <w:style w:type="paragraph" w:styleId="19">
    <w:name w:val="Balloon Text"/>
    <w:basedOn w:val="1"/>
    <w:link w:val="52"/>
    <w:qFormat/>
    <w:uiPriority w:val="0"/>
    <w:rPr>
      <w:sz w:val="18"/>
      <w:szCs w:val="18"/>
    </w:rPr>
  </w:style>
  <w:style w:type="paragraph" w:styleId="20">
    <w:name w:val="footer"/>
    <w:basedOn w:val="1"/>
    <w:link w:val="4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1">
    <w:name w:val="header"/>
    <w:basedOn w:val="1"/>
    <w:link w:val="4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2">
    <w:name w:val="toc 1"/>
    <w:basedOn w:val="1"/>
    <w:next w:val="1"/>
    <w:qFormat/>
    <w:uiPriority w:val="39"/>
    <w:pPr>
      <w:tabs>
        <w:tab w:val="right" w:leader="dot" w:pos="9060"/>
      </w:tabs>
      <w:jc w:val="center"/>
    </w:pPr>
  </w:style>
  <w:style w:type="paragraph" w:styleId="23">
    <w:name w:val="Subtitle"/>
    <w:basedOn w:val="1"/>
    <w:next w:val="1"/>
    <w:link w:val="53"/>
    <w:qFormat/>
    <w:uiPriority w:val="0"/>
    <w:pPr>
      <w:spacing w:line="360" w:lineRule="auto"/>
      <w:jc w:val="center"/>
      <w:outlineLvl w:val="0"/>
    </w:pPr>
    <w:rPr>
      <w:rFonts w:ascii="黑体" w:hAnsi="Cambria" w:eastAsia="黑体"/>
      <w:bCs/>
      <w:kern w:val="28"/>
      <w:sz w:val="32"/>
      <w:szCs w:val="32"/>
    </w:rPr>
  </w:style>
  <w:style w:type="paragraph" w:styleId="24">
    <w:name w:val="toc 2"/>
    <w:basedOn w:val="1"/>
    <w:next w:val="1"/>
    <w:qFormat/>
    <w:uiPriority w:val="39"/>
    <w:pPr>
      <w:ind w:left="420" w:leftChars="200"/>
    </w:pPr>
  </w:style>
  <w:style w:type="paragraph" w:styleId="25">
    <w:name w:val="Title"/>
    <w:basedOn w:val="1"/>
    <w:next w:val="1"/>
    <w:qFormat/>
    <w:uiPriority w:val="0"/>
    <w:pPr>
      <w:spacing w:beforeLines="50" w:afterLines="50" w:line="360" w:lineRule="auto"/>
      <w:jc w:val="center"/>
      <w:outlineLvl w:val="0"/>
    </w:pPr>
    <w:rPr>
      <w:rFonts w:ascii="黑体" w:hAnsi="Arial" w:eastAsia="黑体" w:cs="Arial"/>
      <w:bCs/>
      <w:sz w:val="44"/>
      <w:szCs w:val="44"/>
    </w:rPr>
  </w:style>
  <w:style w:type="paragraph" w:styleId="26">
    <w:name w:val="annotation subject"/>
    <w:basedOn w:val="15"/>
    <w:next w:val="15"/>
    <w:link w:val="59"/>
    <w:qFormat/>
    <w:uiPriority w:val="0"/>
    <w:rPr>
      <w:b/>
      <w:bCs/>
    </w:rPr>
  </w:style>
  <w:style w:type="paragraph" w:styleId="27">
    <w:name w:val="Body Text First Indent 2"/>
    <w:basedOn w:val="16"/>
    <w:qFormat/>
    <w:uiPriority w:val="0"/>
    <w:pPr>
      <w:ind w:firstLine="420" w:firstLineChars="200"/>
    </w:pPr>
  </w:style>
  <w:style w:type="table" w:styleId="29">
    <w:name w:val="Table Grid"/>
    <w:basedOn w:val="28"/>
    <w:qFormat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31">
    <w:name w:val="FollowedHyperlink"/>
    <w:basedOn w:val="30"/>
    <w:qFormat/>
    <w:uiPriority w:val="0"/>
    <w:rPr>
      <w:color w:val="800080" w:themeColor="followedHyperlink"/>
      <w:u w:val="single"/>
    </w:rPr>
  </w:style>
  <w:style w:type="character" w:styleId="32">
    <w:name w:val="Hyperlink"/>
    <w:basedOn w:val="30"/>
    <w:unhideWhenUsed/>
    <w:qFormat/>
    <w:uiPriority w:val="99"/>
    <w:rPr>
      <w:color w:val="0000FF" w:themeColor="hyperlink"/>
      <w:u w:val="single"/>
    </w:rPr>
  </w:style>
  <w:style w:type="character" w:styleId="33">
    <w:name w:val="annotation reference"/>
    <w:basedOn w:val="30"/>
    <w:qFormat/>
    <w:uiPriority w:val="0"/>
    <w:rPr>
      <w:sz w:val="21"/>
      <w:szCs w:val="21"/>
    </w:rPr>
  </w:style>
  <w:style w:type="paragraph" w:customStyle="1" w:styleId="34">
    <w:name w:val="列项2 数字"/>
    <w:basedOn w:val="1"/>
    <w:qFormat/>
    <w:uiPriority w:val="0"/>
    <w:pPr>
      <w:numPr>
        <w:ilvl w:val="7"/>
        <w:numId w:val="1"/>
      </w:numPr>
      <w:spacing w:line="360" w:lineRule="auto"/>
    </w:pPr>
    <w:rPr>
      <w:rFonts w:ascii="宋体" w:hAnsi="宋体"/>
      <w:sz w:val="24"/>
    </w:rPr>
  </w:style>
  <w:style w:type="paragraph" w:customStyle="1" w:styleId="35">
    <w:name w:val="列项1 字母"/>
    <w:basedOn w:val="1"/>
    <w:qFormat/>
    <w:uiPriority w:val="0"/>
    <w:pPr>
      <w:numPr>
        <w:ilvl w:val="6"/>
        <w:numId w:val="1"/>
      </w:numPr>
      <w:spacing w:line="360" w:lineRule="auto"/>
    </w:pPr>
    <w:rPr>
      <w:rFonts w:ascii="宋体" w:hAnsi="宋体"/>
      <w:sz w:val="24"/>
    </w:rPr>
  </w:style>
  <w:style w:type="paragraph" w:customStyle="1" w:styleId="36">
    <w:name w:val="列项——"/>
    <w:basedOn w:val="1"/>
    <w:qFormat/>
    <w:uiPriority w:val="0"/>
    <w:pPr>
      <w:numPr>
        <w:ilvl w:val="1"/>
        <w:numId w:val="2"/>
      </w:numPr>
      <w:tabs>
        <w:tab w:val="left" w:pos="360"/>
      </w:tabs>
      <w:spacing w:line="360" w:lineRule="auto"/>
      <w:ind w:left="0" w:firstLine="0"/>
    </w:pPr>
    <w:rPr>
      <w:rFonts w:ascii="宋体" w:hAnsi="宋体"/>
      <w:sz w:val="24"/>
    </w:rPr>
  </w:style>
  <w:style w:type="paragraph" w:customStyle="1" w:styleId="37">
    <w:name w:val="列项•"/>
    <w:basedOn w:val="1"/>
    <w:qFormat/>
    <w:uiPriority w:val="0"/>
    <w:pPr>
      <w:numPr>
        <w:ilvl w:val="2"/>
        <w:numId w:val="2"/>
      </w:numPr>
      <w:spacing w:line="360" w:lineRule="auto"/>
    </w:pPr>
    <w:rPr>
      <w:rFonts w:ascii="宋体" w:hAnsi="宋体"/>
      <w:sz w:val="24"/>
    </w:rPr>
  </w:style>
  <w:style w:type="paragraph" w:customStyle="1" w:styleId="38">
    <w:name w:val="注"/>
    <w:basedOn w:val="1"/>
    <w:qFormat/>
    <w:uiPriority w:val="0"/>
    <w:pPr>
      <w:numPr>
        <w:ilvl w:val="0"/>
        <w:numId w:val="2"/>
      </w:numPr>
      <w:spacing w:line="360" w:lineRule="auto"/>
    </w:pPr>
    <w:rPr>
      <w:rFonts w:ascii="宋体" w:hAnsi="宋体"/>
      <w:szCs w:val="21"/>
    </w:rPr>
  </w:style>
  <w:style w:type="paragraph" w:customStyle="1" w:styleId="39">
    <w:name w:val="注编号"/>
    <w:basedOn w:val="38"/>
    <w:qFormat/>
    <w:uiPriority w:val="0"/>
    <w:pPr>
      <w:numPr>
        <w:ilvl w:val="8"/>
        <w:numId w:val="1"/>
      </w:numPr>
    </w:pPr>
  </w:style>
  <w:style w:type="paragraph" w:customStyle="1" w:styleId="40">
    <w:name w:val="附录标题1"/>
    <w:basedOn w:val="1"/>
    <w:next w:val="3"/>
    <w:qFormat/>
    <w:uiPriority w:val="0"/>
    <w:pPr>
      <w:keepNext/>
      <w:keepLines/>
      <w:numPr>
        <w:ilvl w:val="0"/>
        <w:numId w:val="3"/>
      </w:numPr>
      <w:spacing w:line="360" w:lineRule="auto"/>
      <w:outlineLvl w:val="0"/>
    </w:pPr>
    <w:rPr>
      <w:rFonts w:ascii="黑体" w:eastAsia="黑体"/>
      <w:sz w:val="24"/>
    </w:rPr>
  </w:style>
  <w:style w:type="paragraph" w:customStyle="1" w:styleId="41">
    <w:name w:val="附录标题2"/>
    <w:basedOn w:val="1"/>
    <w:next w:val="3"/>
    <w:qFormat/>
    <w:uiPriority w:val="0"/>
    <w:pPr>
      <w:numPr>
        <w:ilvl w:val="1"/>
        <w:numId w:val="3"/>
      </w:numPr>
      <w:spacing w:line="360" w:lineRule="auto"/>
      <w:outlineLvl w:val="1"/>
    </w:pPr>
    <w:rPr>
      <w:rFonts w:ascii="黑体" w:eastAsia="黑体"/>
      <w:sz w:val="24"/>
    </w:rPr>
  </w:style>
  <w:style w:type="paragraph" w:customStyle="1" w:styleId="42">
    <w:name w:val="附录标题3"/>
    <w:basedOn w:val="1"/>
    <w:next w:val="3"/>
    <w:qFormat/>
    <w:uiPriority w:val="0"/>
    <w:pPr>
      <w:numPr>
        <w:ilvl w:val="2"/>
        <w:numId w:val="3"/>
      </w:numPr>
      <w:spacing w:line="360" w:lineRule="auto"/>
      <w:outlineLvl w:val="2"/>
    </w:pPr>
    <w:rPr>
      <w:rFonts w:ascii="宋体" w:hAnsi="宋体"/>
      <w:sz w:val="24"/>
    </w:rPr>
  </w:style>
  <w:style w:type="paragraph" w:customStyle="1" w:styleId="43">
    <w:name w:val="附录标题4"/>
    <w:basedOn w:val="1"/>
    <w:next w:val="3"/>
    <w:qFormat/>
    <w:uiPriority w:val="0"/>
    <w:pPr>
      <w:numPr>
        <w:ilvl w:val="3"/>
        <w:numId w:val="3"/>
      </w:numPr>
      <w:spacing w:line="360" w:lineRule="auto"/>
      <w:outlineLvl w:val="3"/>
    </w:pPr>
    <w:rPr>
      <w:rFonts w:ascii="宋体" w:hAnsi="宋体"/>
      <w:sz w:val="24"/>
    </w:rPr>
  </w:style>
  <w:style w:type="paragraph" w:customStyle="1" w:styleId="44">
    <w:name w:val="附录标题5"/>
    <w:basedOn w:val="1"/>
    <w:next w:val="3"/>
    <w:qFormat/>
    <w:uiPriority w:val="0"/>
    <w:pPr>
      <w:numPr>
        <w:ilvl w:val="4"/>
        <w:numId w:val="3"/>
      </w:numPr>
      <w:outlineLvl w:val="4"/>
    </w:pPr>
    <w:rPr>
      <w:rFonts w:ascii="宋体" w:hAnsi="宋体"/>
    </w:rPr>
  </w:style>
  <w:style w:type="paragraph" w:customStyle="1" w:styleId="45">
    <w:name w:val="附录标题6"/>
    <w:basedOn w:val="1"/>
    <w:next w:val="3"/>
    <w:qFormat/>
    <w:uiPriority w:val="0"/>
    <w:pPr>
      <w:numPr>
        <w:ilvl w:val="5"/>
        <w:numId w:val="3"/>
      </w:numPr>
      <w:outlineLvl w:val="5"/>
    </w:pPr>
    <w:rPr>
      <w:rFonts w:ascii="宋体" w:hAnsi="宋体"/>
    </w:rPr>
  </w:style>
  <w:style w:type="paragraph" w:customStyle="1" w:styleId="46">
    <w:name w:val="图题"/>
    <w:basedOn w:val="1"/>
    <w:qFormat/>
    <w:uiPriority w:val="0"/>
    <w:pPr>
      <w:numPr>
        <w:ilvl w:val="0"/>
        <w:numId w:val="4"/>
      </w:numPr>
      <w:spacing w:line="360" w:lineRule="auto"/>
      <w:jc w:val="center"/>
    </w:pPr>
    <w:rPr>
      <w:rFonts w:ascii="黑体" w:hAnsi="宋体" w:eastAsia="黑体"/>
      <w:sz w:val="24"/>
    </w:rPr>
  </w:style>
  <w:style w:type="paragraph" w:customStyle="1" w:styleId="47">
    <w:name w:val="表题"/>
    <w:basedOn w:val="1"/>
    <w:qFormat/>
    <w:uiPriority w:val="0"/>
    <w:pPr>
      <w:numPr>
        <w:ilvl w:val="0"/>
        <w:numId w:val="5"/>
      </w:numPr>
      <w:spacing w:line="360" w:lineRule="auto"/>
      <w:jc w:val="center"/>
    </w:pPr>
    <w:rPr>
      <w:rFonts w:ascii="黑体" w:hAnsi="宋体" w:eastAsia="黑体"/>
      <w:sz w:val="24"/>
    </w:rPr>
  </w:style>
  <w:style w:type="character" w:customStyle="1" w:styleId="48">
    <w:name w:val="页眉 Char"/>
    <w:basedOn w:val="30"/>
    <w:link w:val="21"/>
    <w:qFormat/>
    <w:uiPriority w:val="0"/>
    <w:rPr>
      <w:kern w:val="2"/>
      <w:sz w:val="18"/>
      <w:szCs w:val="18"/>
    </w:rPr>
  </w:style>
  <w:style w:type="character" w:customStyle="1" w:styleId="49">
    <w:name w:val="页脚 Char"/>
    <w:basedOn w:val="30"/>
    <w:link w:val="20"/>
    <w:qFormat/>
    <w:uiPriority w:val="99"/>
    <w:rPr>
      <w:kern w:val="2"/>
      <w:sz w:val="18"/>
      <w:szCs w:val="18"/>
    </w:rPr>
  </w:style>
  <w:style w:type="paragraph" w:styleId="50">
    <w:name w:val="No Spacing"/>
    <w:link w:val="51"/>
    <w:qFormat/>
    <w:uiPriority w:val="1"/>
    <w:rPr>
      <w:rFonts w:ascii="Calibri" w:hAnsi="Calibri" w:eastAsia="宋体" w:cs="Times New Roman"/>
      <w:sz w:val="22"/>
      <w:szCs w:val="22"/>
      <w:lang w:val="en-US" w:eastAsia="zh-CN" w:bidi="ar-SA"/>
    </w:rPr>
  </w:style>
  <w:style w:type="character" w:customStyle="1" w:styleId="51">
    <w:name w:val="无间隔 Char"/>
    <w:basedOn w:val="30"/>
    <w:link w:val="50"/>
    <w:qFormat/>
    <w:uiPriority w:val="1"/>
    <w:rPr>
      <w:rFonts w:ascii="Calibri" w:hAnsi="Calibri"/>
      <w:sz w:val="22"/>
      <w:szCs w:val="22"/>
      <w:lang w:val="en-US" w:eastAsia="zh-CN" w:bidi="ar-SA"/>
    </w:rPr>
  </w:style>
  <w:style w:type="character" w:customStyle="1" w:styleId="52">
    <w:name w:val="批注框文本 Char"/>
    <w:basedOn w:val="30"/>
    <w:link w:val="19"/>
    <w:qFormat/>
    <w:uiPriority w:val="0"/>
    <w:rPr>
      <w:kern w:val="2"/>
      <w:sz w:val="18"/>
      <w:szCs w:val="18"/>
    </w:rPr>
  </w:style>
  <w:style w:type="character" w:customStyle="1" w:styleId="53">
    <w:name w:val="副标题 Char"/>
    <w:basedOn w:val="30"/>
    <w:link w:val="23"/>
    <w:qFormat/>
    <w:uiPriority w:val="0"/>
    <w:rPr>
      <w:rFonts w:ascii="黑体" w:hAnsi="Cambria" w:eastAsia="黑体"/>
      <w:bCs/>
      <w:kern w:val="28"/>
      <w:sz w:val="32"/>
      <w:szCs w:val="32"/>
    </w:rPr>
  </w:style>
  <w:style w:type="character" w:customStyle="1" w:styleId="54">
    <w:name w:val="文档结构图 Char"/>
    <w:basedOn w:val="30"/>
    <w:link w:val="14"/>
    <w:qFormat/>
    <w:uiPriority w:val="0"/>
    <w:rPr>
      <w:rFonts w:ascii="宋体"/>
      <w:kern w:val="2"/>
      <w:sz w:val="18"/>
      <w:szCs w:val="18"/>
    </w:rPr>
  </w:style>
  <w:style w:type="character" w:styleId="55">
    <w:name w:val="Placeholder Text"/>
    <w:basedOn w:val="30"/>
    <w:semiHidden/>
    <w:qFormat/>
    <w:uiPriority w:val="99"/>
    <w:rPr>
      <w:color w:val="808080"/>
    </w:rPr>
  </w:style>
  <w:style w:type="character" w:customStyle="1" w:styleId="56">
    <w:name w:val="正文首行缩进 Char"/>
    <w:basedOn w:val="30"/>
    <w:link w:val="3"/>
    <w:qFormat/>
    <w:uiPriority w:val="0"/>
    <w:rPr>
      <w:rFonts w:ascii="宋体" w:hAnsi="宋体"/>
      <w:kern w:val="2"/>
      <w:sz w:val="24"/>
      <w:szCs w:val="24"/>
    </w:rPr>
  </w:style>
  <w:style w:type="paragraph" w:customStyle="1" w:styleId="57">
    <w:name w:val="样式 正文（首行缩进两字）表格表正文正文非缩进标题4正文1四号ALT+Z正文1 Char Char特点段1...1"/>
    <w:basedOn w:val="13"/>
    <w:qFormat/>
    <w:uiPriority w:val="0"/>
    <w:pPr>
      <w:adjustRightInd w:val="0"/>
      <w:snapToGrid w:val="0"/>
      <w:spacing w:line="360" w:lineRule="auto"/>
      <w:ind w:firstLine="640"/>
    </w:pPr>
    <w:rPr>
      <w:rFonts w:eastAsia="仿宋_GB2312"/>
      <w:sz w:val="32"/>
      <w:szCs w:val="32"/>
    </w:rPr>
  </w:style>
  <w:style w:type="character" w:customStyle="1" w:styleId="58">
    <w:name w:val="批注文字 Char"/>
    <w:basedOn w:val="30"/>
    <w:link w:val="15"/>
    <w:qFormat/>
    <w:uiPriority w:val="0"/>
    <w:rPr>
      <w:kern w:val="2"/>
      <w:sz w:val="21"/>
      <w:szCs w:val="24"/>
    </w:rPr>
  </w:style>
  <w:style w:type="character" w:customStyle="1" w:styleId="59">
    <w:name w:val="批注主题 Char"/>
    <w:basedOn w:val="58"/>
    <w:link w:val="26"/>
    <w:qFormat/>
    <w:uiPriority w:val="0"/>
    <w:rPr>
      <w:b/>
      <w:bCs/>
      <w:kern w:val="2"/>
      <w:sz w:val="21"/>
      <w:szCs w:val="24"/>
    </w:rPr>
  </w:style>
  <w:style w:type="paragraph" w:styleId="60">
    <w:name w:val="List Paragraph"/>
    <w:basedOn w:val="1"/>
    <w:qFormat/>
    <w:uiPriority w:val="34"/>
    <w:pPr>
      <w:spacing w:beforeLines="50"/>
      <w:ind w:firstLine="420" w:firstLineChars="200"/>
    </w:pPr>
    <w:rPr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3.xml"/><Relationship Id="rId15" Type="http://schemas.openxmlformats.org/officeDocument/2006/relationships/customXml" Target="../customXml/item2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4.png"/><Relationship Id="rId11" Type="http://schemas.openxmlformats.org/officeDocument/2006/relationships/image" Target="media/image3.png"/><Relationship Id="rId10" Type="http://schemas.openxmlformats.org/officeDocument/2006/relationships/image" Target="media/image2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Work\Documents\IR239\&#30005;&#30913;&#20860;&#23481;&#35201;&#27714;\IR239&#23454;&#39564;&#22823;&#32434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2059"/>
    <customShpInfo spid="_x0000_s4098"/>
    <customShpInfo spid="_x0000_s4099"/>
    <customShpInfo spid="_x0000_s4100"/>
    <customShpInfo spid="_x0000_s4101"/>
    <customShpInfo spid="_x0000_s4097"/>
  </customShpExts>
</s:customData>
</file>

<file path=customXml/item2.xml><?xml version="1.0" encoding="utf-8"?>
<CoverPageProperties xmlns="http://schemas.microsoft.com/office/2006/coverPageProps">
  <PublishDate>2011-09-01T00:00:00</PublishDate>
  <Abstract/>
  <CompanyAddress/>
  <CompanyPhone/>
  <CompanyFax/>
  <CompanyEmail/>
</CoverPage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5AF091B-3C7A-41E3-B477-F2FDAA23CFDA}">
  <ds:schemaRefs/>
</ds:datastoreItem>
</file>

<file path=customXml/itemProps3.xml><?xml version="1.0" encoding="utf-8"?>
<ds:datastoreItem xmlns:ds="http://schemas.openxmlformats.org/officeDocument/2006/customXml" ds:itemID="{EBC2D70F-F18E-4D48-BEFD-720BF01013E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IR239实验大纲.dotx</Template>
  <Company>GD</Company>
  <Pages>6</Pages>
  <Words>704</Words>
  <Characters>972</Characters>
  <Lines>22</Lines>
  <Paragraphs>6</Paragraphs>
  <TotalTime>0</TotalTime>
  <ScaleCrop>false</ScaleCrop>
  <LinksUpToDate>false</LinksUpToDate>
  <CharactersWithSpaces>1055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2021-05-14T09:11:00Z</dcterms:created>
  <dc:creator>Administrator</dc:creator>
  <cp:lastModifiedBy>Administrator</cp:lastModifiedBy>
  <cp:lastPrinted>2012-03-27T03:48:00Z</cp:lastPrinted>
  <dcterms:modified xsi:type="dcterms:W3CDTF">2023-08-01T06:28:37Z</dcterms:modified>
  <cp:revision>54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编号">
    <vt:lpwstr> </vt:lpwstr>
  </property>
  <property fmtid="{D5CDD505-2E9C-101B-9397-08002B2CF9AE}" pid="3" name="KSOProductBuildVer">
    <vt:lpwstr>2052-11.1.0.14309</vt:lpwstr>
  </property>
  <property fmtid="{D5CDD505-2E9C-101B-9397-08002B2CF9AE}" pid="4" name="ICV">
    <vt:lpwstr>19042724C8E94093BB60A5D3F8574CCD</vt:lpwstr>
  </property>
</Properties>
</file>